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5104"/>
      </w:tblGrid>
      <w:tr w:rsidR="005A7463" w:rsidRPr="00563516" w14:paraId="42B18B46" w14:textId="77777777" w:rsidTr="00BD6DA9">
        <w:trPr>
          <w:trHeight w:val="300"/>
        </w:trPr>
        <w:tc>
          <w:tcPr>
            <w:tcW w:w="3536" w:type="dxa"/>
            <w:tcBorders>
              <w:top w:val="single" w:sz="6" w:space="0" w:color="auto"/>
              <w:left w:val="single" w:sz="6" w:space="0" w:color="auto"/>
              <w:bottom w:val="single" w:sz="6" w:space="0" w:color="auto"/>
              <w:right w:val="single" w:sz="6" w:space="0" w:color="auto"/>
            </w:tcBorders>
            <w:hideMark/>
          </w:tcPr>
          <w:p w14:paraId="51AABBFF" w14:textId="77777777" w:rsidR="005A7463" w:rsidRPr="00563516" w:rsidRDefault="005A7463" w:rsidP="00BD6DA9">
            <w:pPr>
              <w:rPr>
                <w:rFonts w:ascii="Aptos" w:hAnsi="Aptos"/>
              </w:rPr>
            </w:pPr>
            <w:r w:rsidRPr="00563516">
              <w:rPr>
                <w:rFonts w:ascii="Aptos" w:hAnsi="Aptos"/>
                <w:b/>
                <w:bCs/>
              </w:rPr>
              <w:t>Policy Title</w:t>
            </w:r>
            <w:r w:rsidRPr="00563516">
              <w:rPr>
                <w:rFonts w:ascii="Aptos" w:hAnsi="Aptos"/>
              </w:rPr>
              <w:t> </w:t>
            </w:r>
          </w:p>
        </w:tc>
        <w:tc>
          <w:tcPr>
            <w:tcW w:w="5104" w:type="dxa"/>
            <w:tcBorders>
              <w:top w:val="single" w:sz="6" w:space="0" w:color="auto"/>
              <w:left w:val="single" w:sz="6" w:space="0" w:color="auto"/>
              <w:bottom w:val="single" w:sz="6" w:space="0" w:color="auto"/>
              <w:right w:val="single" w:sz="6" w:space="0" w:color="auto"/>
            </w:tcBorders>
            <w:hideMark/>
          </w:tcPr>
          <w:p w14:paraId="1DFB09BE" w14:textId="42097EA9" w:rsidR="005A7463" w:rsidRPr="00563516" w:rsidRDefault="00DE7C6B" w:rsidP="00BD6DA9">
            <w:pPr>
              <w:rPr>
                <w:rFonts w:ascii="Aptos" w:hAnsi="Aptos"/>
              </w:rPr>
            </w:pPr>
            <w:r>
              <w:rPr>
                <w:rFonts w:ascii="Aptos" w:hAnsi="Aptos"/>
              </w:rPr>
              <w:t>Complaints, Concerns and Compliments Policy</w:t>
            </w:r>
          </w:p>
        </w:tc>
      </w:tr>
      <w:tr w:rsidR="005A7463" w:rsidRPr="00563516" w14:paraId="3F5C38DA" w14:textId="77777777" w:rsidTr="00BD6DA9">
        <w:trPr>
          <w:trHeight w:val="300"/>
        </w:trPr>
        <w:tc>
          <w:tcPr>
            <w:tcW w:w="3536" w:type="dxa"/>
            <w:tcBorders>
              <w:top w:val="single" w:sz="6" w:space="0" w:color="auto"/>
              <w:left w:val="single" w:sz="6" w:space="0" w:color="auto"/>
              <w:bottom w:val="single" w:sz="6" w:space="0" w:color="auto"/>
              <w:right w:val="single" w:sz="6" w:space="0" w:color="auto"/>
            </w:tcBorders>
            <w:hideMark/>
          </w:tcPr>
          <w:p w14:paraId="3038E0AF" w14:textId="77777777" w:rsidR="005A7463" w:rsidRPr="00563516" w:rsidRDefault="005A7463" w:rsidP="00BD6DA9">
            <w:pPr>
              <w:rPr>
                <w:rFonts w:ascii="Aptos" w:hAnsi="Aptos"/>
              </w:rPr>
            </w:pPr>
            <w:r w:rsidRPr="00563516">
              <w:rPr>
                <w:rFonts w:ascii="Aptos" w:hAnsi="Aptos"/>
                <w:b/>
                <w:bCs/>
              </w:rPr>
              <w:t>Version</w:t>
            </w:r>
            <w:r w:rsidRPr="00563516">
              <w:rPr>
                <w:rFonts w:ascii="Aptos" w:hAnsi="Aptos"/>
              </w:rPr>
              <w:t> </w:t>
            </w:r>
          </w:p>
        </w:tc>
        <w:tc>
          <w:tcPr>
            <w:tcW w:w="5104" w:type="dxa"/>
            <w:tcBorders>
              <w:top w:val="single" w:sz="6" w:space="0" w:color="auto"/>
              <w:left w:val="single" w:sz="6" w:space="0" w:color="auto"/>
              <w:bottom w:val="single" w:sz="6" w:space="0" w:color="auto"/>
              <w:right w:val="single" w:sz="6" w:space="0" w:color="auto"/>
            </w:tcBorders>
            <w:hideMark/>
          </w:tcPr>
          <w:p w14:paraId="111074C4" w14:textId="6E555302" w:rsidR="005A7463" w:rsidRPr="00563516" w:rsidRDefault="00DE7C6B" w:rsidP="00BD6DA9">
            <w:pPr>
              <w:rPr>
                <w:rFonts w:ascii="Aptos" w:hAnsi="Aptos"/>
              </w:rPr>
            </w:pPr>
            <w:r>
              <w:rPr>
                <w:rFonts w:ascii="Aptos" w:hAnsi="Aptos"/>
              </w:rPr>
              <w:t>2.0</w:t>
            </w:r>
          </w:p>
        </w:tc>
      </w:tr>
      <w:tr w:rsidR="005A7463" w:rsidRPr="00563516" w14:paraId="36C152E1" w14:textId="77777777" w:rsidTr="00BD6DA9">
        <w:trPr>
          <w:trHeight w:val="300"/>
        </w:trPr>
        <w:tc>
          <w:tcPr>
            <w:tcW w:w="3536" w:type="dxa"/>
            <w:tcBorders>
              <w:top w:val="single" w:sz="6" w:space="0" w:color="auto"/>
              <w:left w:val="single" w:sz="6" w:space="0" w:color="auto"/>
              <w:bottom w:val="single" w:sz="6" w:space="0" w:color="auto"/>
              <w:right w:val="single" w:sz="6" w:space="0" w:color="auto"/>
            </w:tcBorders>
            <w:hideMark/>
          </w:tcPr>
          <w:p w14:paraId="4FFDDF22" w14:textId="77777777" w:rsidR="005A7463" w:rsidRPr="00563516" w:rsidRDefault="005A7463" w:rsidP="00BD6DA9">
            <w:pPr>
              <w:rPr>
                <w:rFonts w:ascii="Aptos" w:hAnsi="Aptos"/>
              </w:rPr>
            </w:pPr>
            <w:r w:rsidRPr="00563516">
              <w:rPr>
                <w:rFonts w:ascii="Aptos" w:hAnsi="Aptos"/>
                <w:b/>
                <w:bCs/>
              </w:rPr>
              <w:t>Date of Issue</w:t>
            </w:r>
            <w:r w:rsidRPr="00563516">
              <w:rPr>
                <w:rFonts w:ascii="Aptos" w:hAnsi="Aptos"/>
              </w:rPr>
              <w:t> </w:t>
            </w:r>
          </w:p>
        </w:tc>
        <w:tc>
          <w:tcPr>
            <w:tcW w:w="5104" w:type="dxa"/>
            <w:tcBorders>
              <w:top w:val="single" w:sz="6" w:space="0" w:color="auto"/>
              <w:left w:val="single" w:sz="6" w:space="0" w:color="auto"/>
              <w:bottom w:val="single" w:sz="6" w:space="0" w:color="auto"/>
              <w:right w:val="single" w:sz="6" w:space="0" w:color="auto"/>
            </w:tcBorders>
            <w:hideMark/>
          </w:tcPr>
          <w:p w14:paraId="5965F052" w14:textId="55373701" w:rsidR="005A7463" w:rsidRPr="00563516" w:rsidRDefault="00DE7C6B" w:rsidP="00BD6DA9">
            <w:pPr>
              <w:rPr>
                <w:rFonts w:ascii="Aptos" w:hAnsi="Aptos"/>
              </w:rPr>
            </w:pPr>
            <w:r>
              <w:rPr>
                <w:rFonts w:ascii="Aptos" w:hAnsi="Aptos"/>
              </w:rPr>
              <w:t>May 2026</w:t>
            </w:r>
          </w:p>
        </w:tc>
      </w:tr>
      <w:tr w:rsidR="005A7463" w:rsidRPr="00563516" w14:paraId="4A0183B7" w14:textId="77777777" w:rsidTr="00BD6DA9">
        <w:trPr>
          <w:trHeight w:val="300"/>
        </w:trPr>
        <w:tc>
          <w:tcPr>
            <w:tcW w:w="3536" w:type="dxa"/>
            <w:tcBorders>
              <w:top w:val="single" w:sz="6" w:space="0" w:color="auto"/>
              <w:left w:val="single" w:sz="6" w:space="0" w:color="auto"/>
              <w:bottom w:val="single" w:sz="6" w:space="0" w:color="auto"/>
              <w:right w:val="single" w:sz="6" w:space="0" w:color="auto"/>
            </w:tcBorders>
            <w:hideMark/>
          </w:tcPr>
          <w:p w14:paraId="31955A74" w14:textId="77777777" w:rsidR="005A7463" w:rsidRPr="00563516" w:rsidRDefault="005A7463" w:rsidP="00BD6DA9">
            <w:pPr>
              <w:rPr>
                <w:rFonts w:ascii="Aptos" w:hAnsi="Aptos"/>
              </w:rPr>
            </w:pPr>
            <w:r w:rsidRPr="00563516">
              <w:rPr>
                <w:rFonts w:ascii="Aptos" w:hAnsi="Aptos"/>
                <w:b/>
                <w:bCs/>
              </w:rPr>
              <w:t>Next Review Date</w:t>
            </w:r>
            <w:r w:rsidRPr="00563516">
              <w:rPr>
                <w:rFonts w:ascii="Aptos" w:hAnsi="Aptos"/>
              </w:rPr>
              <w:t> </w:t>
            </w:r>
          </w:p>
        </w:tc>
        <w:tc>
          <w:tcPr>
            <w:tcW w:w="5104" w:type="dxa"/>
            <w:tcBorders>
              <w:top w:val="single" w:sz="6" w:space="0" w:color="auto"/>
              <w:left w:val="single" w:sz="6" w:space="0" w:color="auto"/>
              <w:bottom w:val="single" w:sz="6" w:space="0" w:color="auto"/>
              <w:right w:val="single" w:sz="6" w:space="0" w:color="auto"/>
            </w:tcBorders>
            <w:hideMark/>
          </w:tcPr>
          <w:p w14:paraId="49BBF061" w14:textId="18DF8076" w:rsidR="005A7463" w:rsidRPr="00563516" w:rsidRDefault="00DE7C6B" w:rsidP="00BD6DA9">
            <w:pPr>
              <w:rPr>
                <w:rFonts w:ascii="Aptos" w:hAnsi="Aptos"/>
              </w:rPr>
            </w:pPr>
            <w:r>
              <w:rPr>
                <w:rFonts w:ascii="Aptos" w:hAnsi="Aptos"/>
              </w:rPr>
              <w:t>May 2029</w:t>
            </w:r>
          </w:p>
        </w:tc>
      </w:tr>
      <w:tr w:rsidR="005A7463" w:rsidRPr="00563516" w14:paraId="087C816D" w14:textId="77777777" w:rsidTr="00BD6DA9">
        <w:trPr>
          <w:trHeight w:val="300"/>
        </w:trPr>
        <w:tc>
          <w:tcPr>
            <w:tcW w:w="3536" w:type="dxa"/>
            <w:tcBorders>
              <w:top w:val="single" w:sz="6" w:space="0" w:color="auto"/>
              <w:left w:val="single" w:sz="6" w:space="0" w:color="auto"/>
              <w:bottom w:val="single" w:sz="6" w:space="0" w:color="auto"/>
              <w:right w:val="single" w:sz="6" w:space="0" w:color="auto"/>
            </w:tcBorders>
          </w:tcPr>
          <w:p w14:paraId="3726F273" w14:textId="77777777" w:rsidR="005A7463" w:rsidRPr="00563516" w:rsidRDefault="005A7463" w:rsidP="00BD6DA9">
            <w:pPr>
              <w:rPr>
                <w:rFonts w:ascii="Aptos" w:hAnsi="Aptos"/>
                <w:b/>
                <w:bCs/>
              </w:rPr>
            </w:pPr>
            <w:r w:rsidRPr="00563516">
              <w:rPr>
                <w:rFonts w:ascii="Aptos" w:hAnsi="Aptos"/>
                <w:b/>
                <w:bCs/>
              </w:rPr>
              <w:t>Reviewed by Trustee</w:t>
            </w:r>
          </w:p>
        </w:tc>
        <w:tc>
          <w:tcPr>
            <w:tcW w:w="5104" w:type="dxa"/>
            <w:tcBorders>
              <w:top w:val="single" w:sz="6" w:space="0" w:color="auto"/>
              <w:left w:val="single" w:sz="6" w:space="0" w:color="auto"/>
              <w:bottom w:val="single" w:sz="6" w:space="0" w:color="auto"/>
              <w:right w:val="single" w:sz="6" w:space="0" w:color="auto"/>
            </w:tcBorders>
          </w:tcPr>
          <w:p w14:paraId="6C2FFFFD" w14:textId="77777777" w:rsidR="005A7463" w:rsidRPr="00563516" w:rsidRDefault="005A7463" w:rsidP="00BD6DA9">
            <w:pPr>
              <w:rPr>
                <w:rFonts w:ascii="Aptos" w:hAnsi="Aptos"/>
              </w:rPr>
            </w:pPr>
          </w:p>
        </w:tc>
      </w:tr>
    </w:tbl>
    <w:p w14:paraId="2B7DF775" w14:textId="77777777" w:rsidR="002312D4" w:rsidRDefault="002312D4"/>
    <w:p w14:paraId="25CFAA72" w14:textId="0B4C6636" w:rsidR="00C12F5F" w:rsidRDefault="00C12F5F" w:rsidP="00C12F5F">
      <w:pPr>
        <w:pStyle w:val="ListParagraph"/>
        <w:numPr>
          <w:ilvl w:val="0"/>
          <w:numId w:val="2"/>
        </w:numPr>
        <w:spacing w:after="1" w:line="275" w:lineRule="auto"/>
      </w:pPr>
      <w:r w:rsidRPr="00C12F5F">
        <w:rPr>
          <w:rFonts w:ascii="Arial" w:eastAsia="Arial" w:hAnsi="Arial" w:cs="Arial"/>
          <w:b/>
          <w:bCs/>
        </w:rPr>
        <w:t>Background:</w:t>
      </w:r>
      <w:r>
        <w:rPr>
          <w:rFonts w:ascii="Arial" w:eastAsia="Arial" w:hAnsi="Arial" w:cs="Arial"/>
        </w:rPr>
        <w:t xml:space="preserve"> </w:t>
      </w:r>
      <w:r w:rsidRPr="00C12F5F">
        <w:rPr>
          <w:rFonts w:ascii="Arial" w:eastAsia="Arial" w:hAnsi="Arial" w:cs="Arial"/>
        </w:rPr>
        <w:t xml:space="preserve">Abbeyfield East Devon Society is committed to the provision of a high-quality service to residents and others who access our services. </w:t>
      </w:r>
    </w:p>
    <w:p w14:paraId="2ACAACE9" w14:textId="77777777" w:rsidR="00C12F5F" w:rsidRDefault="00C12F5F" w:rsidP="00C12F5F">
      <w:pPr>
        <w:spacing w:after="17"/>
      </w:pPr>
      <w:r>
        <w:rPr>
          <w:rFonts w:ascii="Arial" w:eastAsia="Arial" w:hAnsi="Arial" w:cs="Arial"/>
        </w:rPr>
        <w:t xml:space="preserve"> </w:t>
      </w:r>
    </w:p>
    <w:p w14:paraId="3C5823C9" w14:textId="77777777" w:rsidR="00C12F5F" w:rsidRDefault="00C12F5F" w:rsidP="00C12F5F">
      <w:pPr>
        <w:spacing w:line="275" w:lineRule="auto"/>
        <w:ind w:right="10"/>
      </w:pPr>
      <w:r w:rsidRPr="2E517C0A">
        <w:rPr>
          <w:rFonts w:ascii="Arial" w:eastAsia="Arial" w:hAnsi="Arial" w:cs="Arial"/>
        </w:rPr>
        <w:t xml:space="preserve">We actively encourage complaints and compliments. Feedback – whether positive, negative or neutral – from residents, their friends and family members, and other stakeholders is an opportunity to learn about our strengths and to understand our weaknesses and is key to ensuring that Abbeyfield is consistently meeting the needs of those using our services. </w:t>
      </w:r>
    </w:p>
    <w:p w14:paraId="1C61B841" w14:textId="77777777" w:rsidR="00C12F5F" w:rsidRDefault="00C12F5F" w:rsidP="00C12F5F">
      <w:pPr>
        <w:spacing w:after="19"/>
      </w:pPr>
      <w:r>
        <w:rPr>
          <w:rFonts w:ascii="Arial" w:eastAsia="Arial" w:hAnsi="Arial" w:cs="Arial"/>
        </w:rPr>
        <w:t xml:space="preserve"> </w:t>
      </w:r>
    </w:p>
    <w:p w14:paraId="5BC6786D" w14:textId="7F869EDB" w:rsidR="00C12F5F" w:rsidRDefault="00C12F5F" w:rsidP="00C12F5F">
      <w:pPr>
        <w:rPr>
          <w:rFonts w:ascii="Arial" w:eastAsia="Arial" w:hAnsi="Arial" w:cs="Arial"/>
        </w:rPr>
      </w:pPr>
      <w:r w:rsidRPr="2E517C0A">
        <w:rPr>
          <w:rFonts w:ascii="Arial" w:eastAsia="Arial" w:hAnsi="Arial" w:cs="Arial"/>
        </w:rPr>
        <w:t xml:space="preserve">Where an individual is dissatisfied with the level or type of service that they have received from Abbeyfield, it is important that they let us know. Abbeyfield </w:t>
      </w:r>
    </w:p>
    <w:p w14:paraId="4E3A4E72" w14:textId="715A8A13" w:rsidR="00C12F5F" w:rsidRDefault="00C12F5F" w:rsidP="00C12F5F">
      <w:pPr>
        <w:pStyle w:val="ListParagraph"/>
        <w:numPr>
          <w:ilvl w:val="0"/>
          <w:numId w:val="2"/>
        </w:numPr>
        <w:spacing w:after="31"/>
      </w:pPr>
      <w:r w:rsidRPr="00C12F5F">
        <w:rPr>
          <w:rFonts w:ascii="Arial" w:eastAsia="Arial" w:hAnsi="Arial" w:cs="Arial"/>
          <w:b/>
          <w:bCs/>
        </w:rPr>
        <w:t>Objectives</w:t>
      </w:r>
      <w:r>
        <w:rPr>
          <w:rFonts w:ascii="Arial" w:eastAsia="Arial" w:hAnsi="Arial" w:cs="Arial"/>
        </w:rPr>
        <w:t xml:space="preserve">: </w:t>
      </w:r>
      <w:r w:rsidRPr="00C12F5F">
        <w:rPr>
          <w:rFonts w:ascii="Arial" w:eastAsia="Arial" w:hAnsi="Arial" w:cs="Arial"/>
        </w:rPr>
        <w:t xml:space="preserve">The objectives of this policy are: </w:t>
      </w:r>
    </w:p>
    <w:p w14:paraId="2DE04D1F" w14:textId="77777777" w:rsidR="00C12F5F" w:rsidRDefault="00C12F5F" w:rsidP="00C12F5F">
      <w:pPr>
        <w:numPr>
          <w:ilvl w:val="0"/>
          <w:numId w:val="3"/>
        </w:numPr>
        <w:spacing w:after="160" w:line="245" w:lineRule="auto"/>
        <w:jc w:val="both"/>
      </w:pPr>
      <w:r w:rsidRPr="2E517C0A">
        <w:rPr>
          <w:rFonts w:ascii="Arial" w:eastAsia="Arial" w:hAnsi="Arial" w:cs="Arial"/>
        </w:rPr>
        <w:t xml:space="preserve">To set out a consistent approach to handling complaints, compliments and concerns across Abbeyfield </w:t>
      </w:r>
    </w:p>
    <w:p w14:paraId="10FB72B6" w14:textId="77777777" w:rsidR="00C12F5F" w:rsidRDefault="00C12F5F" w:rsidP="00C12F5F">
      <w:pPr>
        <w:numPr>
          <w:ilvl w:val="0"/>
          <w:numId w:val="3"/>
        </w:numPr>
        <w:spacing w:after="160" w:line="285" w:lineRule="auto"/>
        <w:jc w:val="both"/>
      </w:pPr>
      <w:r w:rsidRPr="2E517C0A">
        <w:rPr>
          <w:rFonts w:ascii="Arial" w:eastAsia="Arial" w:hAnsi="Arial" w:cs="Arial"/>
        </w:rPr>
        <w:t xml:space="preserve">To distinguish between complaints, concerns and compliments and to ensure each is addressed appropriately. </w:t>
      </w:r>
    </w:p>
    <w:p w14:paraId="196C586E" w14:textId="77777777" w:rsidR="00C12F5F" w:rsidRDefault="00C12F5F" w:rsidP="00C12F5F">
      <w:pPr>
        <w:numPr>
          <w:ilvl w:val="0"/>
          <w:numId w:val="3"/>
        </w:numPr>
        <w:spacing w:after="160" w:line="284" w:lineRule="auto"/>
        <w:jc w:val="both"/>
        <w:rPr>
          <w:rFonts w:ascii="Arial" w:eastAsia="Arial" w:hAnsi="Arial" w:cs="Arial"/>
        </w:rPr>
      </w:pPr>
      <w:r w:rsidRPr="2E517C0A">
        <w:rPr>
          <w:rFonts w:ascii="Arial" w:eastAsia="Arial" w:hAnsi="Arial" w:cs="Arial"/>
        </w:rPr>
        <w:t>To clarify responsibilities for managing complaints, as well as concerns and compliments, within the organisation.</w:t>
      </w:r>
    </w:p>
    <w:p w14:paraId="6C894328" w14:textId="77777777" w:rsidR="00C12F5F" w:rsidRDefault="00C12F5F" w:rsidP="00C12F5F">
      <w:pPr>
        <w:numPr>
          <w:ilvl w:val="0"/>
          <w:numId w:val="3"/>
        </w:numPr>
        <w:spacing w:after="160" w:line="287" w:lineRule="auto"/>
        <w:jc w:val="both"/>
      </w:pPr>
      <w:r w:rsidRPr="2E517C0A">
        <w:rPr>
          <w:rFonts w:ascii="Arial" w:eastAsia="Arial" w:hAnsi="Arial" w:cs="Arial"/>
        </w:rPr>
        <w:t xml:space="preserve">To ensure complaints raised by residents, their representatives or other stakeholders are resolved promptly and fairly.  </w:t>
      </w:r>
    </w:p>
    <w:p w14:paraId="68E25582" w14:textId="77777777" w:rsidR="00C12F5F" w:rsidRDefault="00C12F5F" w:rsidP="00C12F5F">
      <w:pPr>
        <w:numPr>
          <w:ilvl w:val="0"/>
          <w:numId w:val="3"/>
        </w:numPr>
        <w:spacing w:after="160" w:line="287" w:lineRule="auto"/>
        <w:jc w:val="both"/>
      </w:pPr>
      <w:r w:rsidRPr="2E517C0A">
        <w:rPr>
          <w:rFonts w:ascii="Arial" w:eastAsia="Arial" w:hAnsi="Arial" w:cs="Arial"/>
        </w:rPr>
        <w:t xml:space="preserve">To enable a consistent organisational record of all centrally received feedback to be maintained. </w:t>
      </w:r>
    </w:p>
    <w:p w14:paraId="4DF73F5B" w14:textId="77777777" w:rsidR="00C12F5F" w:rsidRDefault="00C12F5F" w:rsidP="00C12F5F">
      <w:pPr>
        <w:numPr>
          <w:ilvl w:val="0"/>
          <w:numId w:val="3"/>
        </w:numPr>
        <w:spacing w:after="160" w:line="284" w:lineRule="auto"/>
        <w:jc w:val="both"/>
      </w:pPr>
      <w:r w:rsidRPr="2E517C0A">
        <w:rPr>
          <w:rFonts w:ascii="Arial" w:eastAsia="Arial" w:hAnsi="Arial" w:cs="Arial"/>
        </w:rPr>
        <w:t xml:space="preserve">To ensure that the learning from complaints and other forms of feedback is used to drive service improvements.  </w:t>
      </w:r>
    </w:p>
    <w:p w14:paraId="2DFEDC13" w14:textId="21466BD0" w:rsidR="00C12F5F" w:rsidRDefault="00C12F5F" w:rsidP="00C12F5F">
      <w:pPr>
        <w:rPr>
          <w:rFonts w:ascii="Arial" w:eastAsia="Arial" w:hAnsi="Arial" w:cs="Arial"/>
        </w:rPr>
      </w:pPr>
      <w:r w:rsidRPr="2E517C0A">
        <w:rPr>
          <w:rFonts w:ascii="Arial" w:eastAsia="Arial" w:hAnsi="Arial" w:cs="Arial"/>
        </w:rPr>
        <w:t>To help create a positive culture amongst staff and residents which encourages honest and timely feedback about our services.</w:t>
      </w:r>
    </w:p>
    <w:p w14:paraId="0A63B498" w14:textId="77777777" w:rsidR="00C12F5F" w:rsidRDefault="00C12F5F" w:rsidP="00C12F5F">
      <w:pPr>
        <w:spacing w:after="19"/>
      </w:pPr>
    </w:p>
    <w:p w14:paraId="2E13EA76" w14:textId="1CA605CE" w:rsidR="00C12F5F" w:rsidRDefault="00C12F5F" w:rsidP="00C12F5F">
      <w:pPr>
        <w:pStyle w:val="ListParagraph"/>
        <w:numPr>
          <w:ilvl w:val="0"/>
          <w:numId w:val="2"/>
        </w:numPr>
        <w:spacing w:line="275" w:lineRule="auto"/>
        <w:ind w:right="44"/>
      </w:pPr>
      <w:r w:rsidRPr="00C12F5F">
        <w:rPr>
          <w:rFonts w:ascii="Arial" w:eastAsia="Arial" w:hAnsi="Arial" w:cs="Arial"/>
          <w:b/>
          <w:bCs/>
        </w:rPr>
        <w:t>Scope</w:t>
      </w:r>
      <w:r>
        <w:rPr>
          <w:rFonts w:ascii="Arial" w:eastAsia="Arial" w:hAnsi="Arial" w:cs="Arial"/>
        </w:rPr>
        <w:t xml:space="preserve">: </w:t>
      </w:r>
      <w:r w:rsidRPr="00C12F5F">
        <w:rPr>
          <w:rFonts w:ascii="Arial" w:eastAsia="Arial" w:hAnsi="Arial" w:cs="Arial"/>
        </w:rPr>
        <w:t xml:space="preserve">This policy is intended for residents, prospective residents, and their representatives, but it applies to any stakeholder, not covered by the </w:t>
      </w:r>
      <w:r w:rsidRPr="00C12F5F">
        <w:rPr>
          <w:rFonts w:ascii="Arial" w:eastAsia="Arial" w:hAnsi="Arial" w:cs="Arial"/>
        </w:rPr>
        <w:lastRenderedPageBreak/>
        <w:t xml:space="preserve">exclusions outlined below, who wishes to give a compliment, raise a concern, or make a complaint about an Abbeyfield East Devon Society (AED) service, or any other aspect of AED.  </w:t>
      </w:r>
    </w:p>
    <w:p w14:paraId="4D167008" w14:textId="77777777" w:rsidR="00C12F5F" w:rsidRDefault="00C12F5F" w:rsidP="00C12F5F">
      <w:pPr>
        <w:spacing w:after="16"/>
      </w:pPr>
      <w:r>
        <w:rPr>
          <w:rFonts w:ascii="Arial" w:eastAsia="Arial" w:hAnsi="Arial" w:cs="Arial"/>
        </w:rPr>
        <w:t xml:space="preserve"> </w:t>
      </w:r>
    </w:p>
    <w:p w14:paraId="70D4C177" w14:textId="77777777" w:rsidR="00C12F5F" w:rsidRDefault="00C12F5F" w:rsidP="00C12F5F">
      <w:pPr>
        <w:spacing w:after="16"/>
      </w:pPr>
      <w:r w:rsidRPr="2E517C0A">
        <w:rPr>
          <w:rFonts w:ascii="Arial" w:eastAsia="Arial" w:hAnsi="Arial" w:cs="Arial"/>
        </w:rPr>
        <w:t xml:space="preserve">There are a number of exclusions from this policy, namely:  </w:t>
      </w:r>
    </w:p>
    <w:p w14:paraId="2D0ED4EA" w14:textId="67737928" w:rsidR="00C12F5F" w:rsidRDefault="00C12F5F" w:rsidP="00C12F5F">
      <w:pPr>
        <w:spacing w:after="16"/>
      </w:pPr>
      <w:r>
        <w:rPr>
          <w:rFonts w:ascii="Arial" w:eastAsia="Arial" w:hAnsi="Arial" w:cs="Arial"/>
          <w:b/>
        </w:rPr>
        <w:t xml:space="preserve">3.1 Complaints about residents  </w:t>
      </w:r>
    </w:p>
    <w:p w14:paraId="2D0AD107" w14:textId="77777777" w:rsidR="00C12F5F" w:rsidRDefault="00C12F5F" w:rsidP="00C12F5F">
      <w:pPr>
        <w:spacing w:line="287" w:lineRule="auto"/>
        <w:ind w:right="59"/>
        <w:jc w:val="both"/>
      </w:pPr>
      <w:r w:rsidRPr="2E517C0A">
        <w:rPr>
          <w:rFonts w:ascii="Arial" w:eastAsia="Arial" w:hAnsi="Arial" w:cs="Arial"/>
        </w:rPr>
        <w:t xml:space="preserve">From time-to-time, a resident may make a complaint about another resident (e.g. for bullying or harassment), or AED may receive a complaint from a member of the public regarding a resident’s behaviour (e.g. for anti-social behaviour). Complaints about residents as a result of anti-social behaviour are not complaints about Abbeyfield’s services and, therefore, are dealt with in accordance with the </w:t>
      </w:r>
      <w:hyperlink r:id="rId7">
        <w:r w:rsidRPr="2E517C0A">
          <w:rPr>
            <w:rFonts w:ascii="Arial" w:eastAsia="Arial" w:hAnsi="Arial" w:cs="Arial"/>
            <w:color w:val="0000FF"/>
            <w:u w:val="single"/>
          </w:rPr>
          <w:t>Addressing Anti</w:t>
        </w:r>
      </w:hyperlink>
      <w:hyperlink r:id="rId8">
        <w:r w:rsidRPr="2E517C0A">
          <w:rPr>
            <w:rFonts w:ascii="Arial" w:eastAsia="Arial" w:hAnsi="Arial" w:cs="Arial"/>
            <w:color w:val="0000FF"/>
            <w:u w:val="single"/>
          </w:rPr>
          <w:t>-</w:t>
        </w:r>
      </w:hyperlink>
      <w:hyperlink r:id="rId9">
        <w:r w:rsidRPr="2E517C0A">
          <w:rPr>
            <w:rFonts w:ascii="Arial" w:eastAsia="Arial" w:hAnsi="Arial" w:cs="Arial"/>
            <w:color w:val="0000FF"/>
            <w:u w:val="single"/>
          </w:rPr>
          <w:t>Social Behaviour SOP (R002P 10.1)</w:t>
        </w:r>
      </w:hyperlink>
      <w:hyperlink r:id="rId10">
        <w:r w:rsidRPr="2E517C0A">
          <w:rPr>
            <w:rFonts w:ascii="Arial" w:eastAsia="Arial" w:hAnsi="Arial" w:cs="Arial"/>
          </w:rPr>
          <w:t>.</w:t>
        </w:r>
      </w:hyperlink>
      <w:r w:rsidRPr="2E517C0A">
        <w:rPr>
          <w:rFonts w:ascii="Arial" w:eastAsia="Arial" w:hAnsi="Arial" w:cs="Arial"/>
        </w:rPr>
        <w:t xml:space="preserve">  </w:t>
      </w:r>
    </w:p>
    <w:p w14:paraId="1301BFFB" w14:textId="77777777" w:rsidR="00C12F5F" w:rsidRDefault="00C12F5F" w:rsidP="00C12F5F">
      <w:pPr>
        <w:spacing w:after="16"/>
      </w:pPr>
      <w:r>
        <w:rPr>
          <w:rFonts w:ascii="Arial" w:eastAsia="Arial" w:hAnsi="Arial" w:cs="Arial"/>
        </w:rPr>
        <w:t xml:space="preserve"> </w:t>
      </w:r>
    </w:p>
    <w:p w14:paraId="452EA9C5" w14:textId="420C9AF9" w:rsidR="00C12F5F" w:rsidRDefault="00C12F5F" w:rsidP="00C12F5F">
      <w:pPr>
        <w:spacing w:after="16"/>
      </w:pPr>
      <w:r>
        <w:rPr>
          <w:rFonts w:ascii="Arial" w:eastAsia="Arial" w:hAnsi="Arial" w:cs="Arial"/>
          <w:b/>
        </w:rPr>
        <w:t xml:space="preserve">3.2 Complaints and concerns from staff members  </w:t>
      </w:r>
    </w:p>
    <w:p w14:paraId="0AD34578" w14:textId="77777777" w:rsidR="00C12F5F" w:rsidRDefault="00C12F5F" w:rsidP="00C12F5F">
      <w:pPr>
        <w:spacing w:after="2" w:line="275" w:lineRule="auto"/>
        <w:jc w:val="both"/>
      </w:pPr>
      <w:r w:rsidRPr="2E517C0A">
        <w:rPr>
          <w:rFonts w:ascii="Arial" w:eastAsia="Arial" w:hAnsi="Arial" w:cs="Arial"/>
        </w:rPr>
        <w:t>Where possible employees should raise any concerns with their manager in the first instance to try and resolve matters informally.  If this is not appropriate, employees can raise any formal concerns via the Grievance Policy. Where a staff member wishes to raise a whistleblowing concern, i.e. disclose information</w:t>
      </w:r>
      <w:r>
        <w:rPr>
          <w:rFonts w:ascii="Arial" w:eastAsia="Arial" w:hAnsi="Arial" w:cs="Arial"/>
        </w:rPr>
        <w:t xml:space="preserve"> which relates to any suspected wrongdoing or dangers in the workplace, they should refer to the Whistleblowing Policy for further information. </w:t>
      </w:r>
    </w:p>
    <w:p w14:paraId="661CD143" w14:textId="77777777" w:rsidR="00C12F5F" w:rsidRDefault="00C12F5F" w:rsidP="00C12F5F">
      <w:pPr>
        <w:spacing w:after="16"/>
      </w:pPr>
      <w:r>
        <w:rPr>
          <w:rFonts w:ascii="Arial" w:eastAsia="Arial" w:hAnsi="Arial" w:cs="Arial"/>
        </w:rPr>
        <w:t xml:space="preserve"> </w:t>
      </w:r>
    </w:p>
    <w:p w14:paraId="7A94F687" w14:textId="33D1A823" w:rsidR="00C12F5F" w:rsidRDefault="00C12F5F" w:rsidP="00C12F5F">
      <w:pPr>
        <w:spacing w:after="16"/>
      </w:pPr>
      <w:r>
        <w:rPr>
          <w:rFonts w:ascii="Arial" w:eastAsia="Arial" w:hAnsi="Arial" w:cs="Arial"/>
          <w:b/>
          <w:bCs/>
        </w:rPr>
        <w:t xml:space="preserve">3.3 </w:t>
      </w:r>
      <w:r w:rsidRPr="2E517C0A">
        <w:rPr>
          <w:rFonts w:ascii="Arial" w:eastAsia="Arial" w:hAnsi="Arial" w:cs="Arial"/>
          <w:b/>
          <w:bCs/>
        </w:rPr>
        <w:t xml:space="preserve">Complaints, concerns and compliments about Member Societies </w:t>
      </w:r>
    </w:p>
    <w:p w14:paraId="3FC292E0" w14:textId="77777777" w:rsidR="00C12F5F" w:rsidRDefault="00C12F5F" w:rsidP="00C12F5F">
      <w:pPr>
        <w:spacing w:after="2" w:line="275" w:lineRule="auto"/>
      </w:pPr>
      <w:r w:rsidRPr="2E517C0A">
        <w:rPr>
          <w:rFonts w:ascii="Arial" w:eastAsia="Arial" w:hAnsi="Arial" w:cs="Arial"/>
        </w:rPr>
        <w:t xml:space="preserve">If a complaint or other feedback is received about a member Society, these will be passed to the relevant Society so they can be dealt with under their own policy.  </w:t>
      </w:r>
    </w:p>
    <w:p w14:paraId="268982B4" w14:textId="77777777" w:rsidR="00C12F5F" w:rsidRDefault="00C12F5F" w:rsidP="00C12F5F">
      <w:pPr>
        <w:spacing w:after="16"/>
      </w:pPr>
      <w:r>
        <w:rPr>
          <w:rFonts w:ascii="Arial" w:eastAsia="Arial" w:hAnsi="Arial" w:cs="Arial"/>
        </w:rPr>
        <w:t xml:space="preserve"> </w:t>
      </w:r>
    </w:p>
    <w:p w14:paraId="0467F961" w14:textId="6B7BCBF5" w:rsidR="00C12F5F" w:rsidRDefault="00C12F5F" w:rsidP="00C12F5F">
      <w:pPr>
        <w:spacing w:after="17"/>
      </w:pPr>
      <w:r>
        <w:rPr>
          <w:rFonts w:ascii="Arial" w:eastAsia="Arial" w:hAnsi="Arial" w:cs="Arial"/>
          <w:b/>
        </w:rPr>
        <w:t xml:space="preserve">3.4 Complaints related to safeguarding  </w:t>
      </w:r>
    </w:p>
    <w:p w14:paraId="23D6A461" w14:textId="77777777" w:rsidR="00C12F5F" w:rsidRDefault="00C12F5F" w:rsidP="00C12F5F">
      <w:pPr>
        <w:spacing w:line="275" w:lineRule="auto"/>
        <w:ind w:right="52"/>
      </w:pPr>
      <w:r w:rsidRPr="2E517C0A">
        <w:rPr>
          <w:rFonts w:ascii="Arial" w:eastAsia="Arial" w:hAnsi="Arial" w:cs="Arial"/>
        </w:rPr>
        <w:t xml:space="preserve">If a complaint alerts us to possible abuse or neglect, the Safeguarding Adults policy and associated procedures will be followed. In particular, the relevant local authority safeguarding team will be notified, and they will take the lead to ensure appropriate investigations are carried out and outcomes are monitored.  </w:t>
      </w:r>
    </w:p>
    <w:p w14:paraId="782D9004" w14:textId="5030404D" w:rsidR="00C12F5F" w:rsidRDefault="00C12F5F" w:rsidP="00C12F5F">
      <w:pPr>
        <w:spacing w:after="16"/>
      </w:pPr>
      <w:r w:rsidRPr="00C12F5F">
        <w:rPr>
          <w:rFonts w:ascii="Arial" w:eastAsia="Arial" w:hAnsi="Arial" w:cs="Arial"/>
          <w:b/>
          <w:bCs/>
        </w:rPr>
        <w:t>3.5</w:t>
      </w:r>
      <w:r>
        <w:rPr>
          <w:rFonts w:ascii="Arial" w:eastAsia="Arial" w:hAnsi="Arial" w:cs="Arial"/>
        </w:rPr>
        <w:t xml:space="preserve"> </w:t>
      </w:r>
      <w:r w:rsidRPr="2E517C0A">
        <w:rPr>
          <w:rFonts w:ascii="Arial" w:eastAsia="Arial" w:hAnsi="Arial" w:cs="Arial"/>
          <w:b/>
          <w:bCs/>
        </w:rPr>
        <w:t xml:space="preserve">Complaints about other organisations </w:t>
      </w:r>
    </w:p>
    <w:p w14:paraId="06FAE829" w14:textId="77777777" w:rsidR="00C12F5F" w:rsidRDefault="00C12F5F" w:rsidP="00C12F5F">
      <w:pPr>
        <w:spacing w:after="2" w:line="275" w:lineRule="auto"/>
        <w:ind w:right="60"/>
        <w:jc w:val="both"/>
      </w:pPr>
      <w:r w:rsidRPr="2E517C0A">
        <w:rPr>
          <w:rFonts w:ascii="Arial" w:eastAsia="Arial" w:hAnsi="Arial" w:cs="Arial"/>
        </w:rPr>
        <w:t xml:space="preserve">Complainants will be informed if their complaint is about something which Abbeyfield is not responsible for (e.g. a complaint related to another organisation involved in an individual’s care). In these cases, Abbeyfield will signpost to the complaints procedure of the correct organisation. </w:t>
      </w:r>
    </w:p>
    <w:p w14:paraId="62A9265D" w14:textId="77777777" w:rsidR="00C12F5F" w:rsidRDefault="00C12F5F" w:rsidP="00C12F5F">
      <w:pPr>
        <w:spacing w:after="17"/>
      </w:pPr>
      <w:r>
        <w:rPr>
          <w:rFonts w:ascii="Arial" w:eastAsia="Arial" w:hAnsi="Arial" w:cs="Arial"/>
        </w:rPr>
        <w:t xml:space="preserve"> </w:t>
      </w:r>
    </w:p>
    <w:p w14:paraId="0E31A3D7" w14:textId="353C8BE6" w:rsidR="00C12F5F" w:rsidRDefault="00C12F5F" w:rsidP="00C12F5F">
      <w:pPr>
        <w:spacing w:after="16"/>
      </w:pPr>
      <w:r>
        <w:rPr>
          <w:rFonts w:ascii="Arial" w:eastAsia="Arial" w:hAnsi="Arial" w:cs="Arial"/>
          <w:b/>
        </w:rPr>
        <w:t xml:space="preserve">3.6 Complaints and insurance claims  </w:t>
      </w:r>
    </w:p>
    <w:p w14:paraId="216731B8" w14:textId="77777777" w:rsidR="00C12F5F" w:rsidRDefault="00C12F5F" w:rsidP="00C12F5F">
      <w:pPr>
        <w:spacing w:line="275" w:lineRule="auto"/>
        <w:ind w:right="65"/>
        <w:jc w:val="both"/>
      </w:pPr>
      <w:r w:rsidRPr="2E517C0A">
        <w:rPr>
          <w:rFonts w:ascii="Arial" w:eastAsia="Arial" w:hAnsi="Arial" w:cs="Arial"/>
        </w:rPr>
        <w:t xml:space="preserve">In the event of a complaint relating to damage to or loss of property which has also resulted in a claim using Abbeyfield’s content insurance, only the aspects of the complaint which are related to the service provided by Abbeyfield will be investigated under the complaints process.  </w:t>
      </w:r>
    </w:p>
    <w:p w14:paraId="0EEB25AE" w14:textId="77777777" w:rsidR="00C12F5F" w:rsidRDefault="00C12F5F" w:rsidP="00C12F5F">
      <w:pPr>
        <w:spacing w:after="16"/>
      </w:pPr>
      <w:r>
        <w:rPr>
          <w:rFonts w:ascii="Arial" w:eastAsia="Arial" w:hAnsi="Arial" w:cs="Arial"/>
        </w:rPr>
        <w:t xml:space="preserve"> </w:t>
      </w:r>
    </w:p>
    <w:p w14:paraId="6E1142C6" w14:textId="77777777" w:rsidR="00C12F5F" w:rsidRDefault="00C12F5F" w:rsidP="00C12F5F">
      <w:pPr>
        <w:spacing w:line="275" w:lineRule="auto"/>
        <w:ind w:right="63"/>
        <w:jc w:val="both"/>
      </w:pPr>
      <w:r w:rsidRPr="2E517C0A">
        <w:rPr>
          <w:rFonts w:ascii="Arial" w:eastAsia="Arial" w:hAnsi="Arial" w:cs="Arial"/>
        </w:rPr>
        <w:lastRenderedPageBreak/>
        <w:t xml:space="preserve">In the event of a complaint relating to a personal injury which has resulted in a public liability claim against Abbeyfield, instructions from Abbeyfield’s insurers on the action to be taken will be followed. Where the individual who receives a complaint is unsure, advice from the Legal Team should be sought.  </w:t>
      </w:r>
    </w:p>
    <w:p w14:paraId="347B6E08" w14:textId="581008D0" w:rsidR="00C12F5F" w:rsidRDefault="00C12F5F" w:rsidP="00C12F5F">
      <w:pPr>
        <w:spacing w:after="17"/>
      </w:pPr>
      <w:r w:rsidRPr="00C12F5F">
        <w:rPr>
          <w:rFonts w:ascii="Arial" w:eastAsia="Arial" w:hAnsi="Arial" w:cs="Arial"/>
          <w:b/>
          <w:bCs/>
        </w:rPr>
        <w:t>3.7</w:t>
      </w:r>
      <w:r>
        <w:rPr>
          <w:rFonts w:ascii="Arial" w:eastAsia="Arial" w:hAnsi="Arial" w:cs="Arial"/>
        </w:rPr>
        <w:t xml:space="preserve"> </w:t>
      </w:r>
      <w:r>
        <w:rPr>
          <w:rFonts w:ascii="Arial" w:eastAsia="Arial" w:hAnsi="Arial" w:cs="Arial"/>
          <w:b/>
        </w:rPr>
        <w:t xml:space="preserve">Complaints involving the Police or external regulator </w:t>
      </w:r>
    </w:p>
    <w:p w14:paraId="7E38EFC9" w14:textId="77777777" w:rsidR="00C12F5F" w:rsidRDefault="00C12F5F" w:rsidP="00C12F5F">
      <w:pPr>
        <w:ind w:right="61"/>
        <w:jc w:val="both"/>
      </w:pPr>
      <w:r w:rsidRPr="2E517C0A">
        <w:rPr>
          <w:rFonts w:ascii="Arial" w:eastAsia="Arial" w:hAnsi="Arial" w:cs="Arial"/>
        </w:rPr>
        <w:t xml:space="preserve">Where the complaint has an external criminal (or other regulatory) element, it may be necessary for the complaints investigation to be paused and / or suspended. Circumstances where this may be necessary include where </w:t>
      </w:r>
    </w:p>
    <w:p w14:paraId="5C3E0ECC" w14:textId="5D444D95" w:rsidR="00C12F5F" w:rsidRDefault="00C12F5F" w:rsidP="00C12F5F">
      <w:pPr>
        <w:spacing w:line="275" w:lineRule="auto"/>
        <w:ind w:right="61"/>
        <w:jc w:val="both"/>
        <w:rPr>
          <w:rFonts w:ascii="Arial" w:eastAsia="Arial" w:hAnsi="Arial" w:cs="Arial"/>
        </w:rPr>
      </w:pPr>
      <w:r w:rsidRPr="2E517C0A">
        <w:rPr>
          <w:rFonts w:ascii="Arial" w:eastAsia="Arial" w:hAnsi="Arial" w:cs="Arial"/>
        </w:rPr>
        <w:t>Abbeyfield is directed to halt further action into a matter by a competent authority (such as the Police), or where, at our discretion it is felt pausing or suspending our investigation is reasonable or beneficial. Any decision to pause or suspend a complaint investigation must be approved by th</w:t>
      </w:r>
      <w:r>
        <w:rPr>
          <w:rFonts w:ascii="Arial" w:eastAsia="Arial" w:hAnsi="Arial" w:cs="Arial"/>
        </w:rPr>
        <w:t xml:space="preserve">e </w:t>
      </w:r>
      <w:r w:rsidRPr="2E517C0A">
        <w:rPr>
          <w:rFonts w:ascii="Arial" w:eastAsia="Arial" w:hAnsi="Arial" w:cs="Arial"/>
        </w:rPr>
        <w:t>Operations</w:t>
      </w:r>
      <w:r>
        <w:rPr>
          <w:rFonts w:ascii="Arial" w:eastAsia="Arial" w:hAnsi="Arial" w:cs="Arial"/>
        </w:rPr>
        <w:t xml:space="preserve"> Manager. </w:t>
      </w:r>
      <w:r w:rsidRPr="2E517C0A">
        <w:rPr>
          <w:rFonts w:ascii="Arial" w:eastAsia="Arial" w:hAnsi="Arial" w:cs="Arial"/>
        </w:rPr>
        <w:t xml:space="preserve">In rare circumstances, AED reserves the right to deal with a complaint differently (outside the normal complaints handling process) if required. A full record of the reasons why the complaint should be addressed differently will be made and the complainant informed accordingly. The complainant will also be informed of their right to take that decision to the relevant Ombudsman, as applicable.  </w:t>
      </w:r>
    </w:p>
    <w:p w14:paraId="1F910348" w14:textId="20612B9E" w:rsidR="00C12F5F" w:rsidRDefault="00C12F5F" w:rsidP="00C12F5F">
      <w:pPr>
        <w:spacing w:after="19"/>
        <w:rPr>
          <w:rFonts w:ascii="Arial" w:eastAsia="Arial" w:hAnsi="Arial" w:cs="Arial"/>
        </w:rPr>
      </w:pPr>
      <w:r>
        <w:rPr>
          <w:rFonts w:ascii="Arial" w:eastAsia="Arial" w:hAnsi="Arial" w:cs="Arial"/>
        </w:rPr>
        <w:t xml:space="preserve"> If there is doubt about how a matter should be addressed, the Chair will make the final decision. </w:t>
      </w:r>
    </w:p>
    <w:p w14:paraId="1BF6E2D1" w14:textId="77777777" w:rsidR="00C12F5F" w:rsidRDefault="00C12F5F" w:rsidP="00C12F5F">
      <w:pPr>
        <w:spacing w:after="19"/>
        <w:rPr>
          <w:rFonts w:ascii="Arial" w:eastAsia="Arial" w:hAnsi="Arial" w:cs="Arial"/>
        </w:rPr>
      </w:pPr>
    </w:p>
    <w:p w14:paraId="65FD5DC5" w14:textId="0FDB88AA" w:rsidR="00C12F5F" w:rsidRDefault="00C12F5F" w:rsidP="00C12F5F">
      <w:pPr>
        <w:pStyle w:val="ListParagraph"/>
        <w:numPr>
          <w:ilvl w:val="0"/>
          <w:numId w:val="2"/>
        </w:numPr>
        <w:spacing w:after="19"/>
      </w:pPr>
      <w:r w:rsidRPr="00C12F5F">
        <w:rPr>
          <w:rFonts w:ascii="Arial" w:eastAsia="Arial" w:hAnsi="Arial" w:cs="Arial"/>
          <w:b/>
        </w:rPr>
        <w:t xml:space="preserve">Definition of a Complaint  </w:t>
      </w:r>
    </w:p>
    <w:p w14:paraId="44034C99" w14:textId="52C5DA95" w:rsidR="00C12F5F" w:rsidRDefault="00C12F5F" w:rsidP="00C12F5F">
      <w:pPr>
        <w:spacing w:line="311" w:lineRule="auto"/>
      </w:pPr>
      <w:r w:rsidRPr="00C12F5F">
        <w:rPr>
          <w:rFonts w:ascii="Arial" w:eastAsia="Arial" w:hAnsi="Arial" w:cs="Arial"/>
          <w:b/>
          <w:bCs/>
        </w:rPr>
        <w:t>4.1</w:t>
      </w:r>
      <w:r>
        <w:rPr>
          <w:rFonts w:ascii="Arial" w:eastAsia="Arial" w:hAnsi="Arial" w:cs="Arial"/>
        </w:rPr>
        <w:t xml:space="preserve"> </w:t>
      </w:r>
      <w:r w:rsidRPr="2E517C0A">
        <w:rPr>
          <w:rFonts w:ascii="Arial" w:eastAsia="Arial" w:hAnsi="Arial" w:cs="Arial"/>
        </w:rPr>
        <w:t xml:space="preserve">In accordance with the Housing Ombudsman’s Complaint Handling Code, the term ‘complaint’ is defined here as:  </w:t>
      </w:r>
    </w:p>
    <w:p w14:paraId="4D95D7B8" w14:textId="63ACAD61" w:rsidR="00C12F5F" w:rsidRDefault="00C12F5F" w:rsidP="00C12F5F">
      <w:pPr>
        <w:ind w:left="341"/>
      </w:pPr>
      <w:r w:rsidRPr="2E517C0A">
        <w:rPr>
          <w:rFonts w:ascii="Arial" w:eastAsia="Arial" w:hAnsi="Arial" w:cs="Arial"/>
          <w:i/>
          <w:iCs/>
        </w:rPr>
        <w:t>“an expression of dissatisfaction, however made, about the standard of service, actions or lack of action by the organisation, its own staff, or those acting on its behalf, affecting an individual resident or group of residents.</w:t>
      </w:r>
      <w:r w:rsidRPr="2E517C0A">
        <w:rPr>
          <w:rFonts w:ascii="Arial" w:eastAsia="Arial" w:hAnsi="Arial" w:cs="Arial"/>
        </w:rPr>
        <w:t xml:space="preserve">” </w:t>
      </w:r>
    </w:p>
    <w:p w14:paraId="6EA07AD4" w14:textId="56BC7488" w:rsidR="00C12F5F" w:rsidRDefault="00C12F5F" w:rsidP="00C12F5F">
      <w:pPr>
        <w:spacing w:line="275" w:lineRule="auto"/>
        <w:ind w:right="43"/>
      </w:pPr>
      <w:r w:rsidRPr="2E517C0A">
        <w:rPr>
          <w:rFonts w:ascii="Arial" w:eastAsia="Arial" w:hAnsi="Arial" w:cs="Arial"/>
        </w:rPr>
        <w:t xml:space="preserve">Abbeyfield East Devon recognises that the word complaint does not have to be used in order for it to be treated as such. While this policy is aimed at residents or their representatives, the above definition is extended to cover an expression of dissatisfaction from any stakeholder affected by the standard of service, actions or lack of action from Abbeyfield East Devon Society or those working for us.  </w:t>
      </w:r>
    </w:p>
    <w:p w14:paraId="1D94F919" w14:textId="77777777" w:rsidR="00C12F5F" w:rsidRDefault="00C12F5F" w:rsidP="00C12F5F">
      <w:pPr>
        <w:spacing w:after="16" w:line="275" w:lineRule="auto"/>
        <w:rPr>
          <w:rFonts w:ascii="Arial" w:eastAsia="Arial" w:hAnsi="Arial" w:cs="Arial"/>
        </w:rPr>
      </w:pPr>
      <w:r w:rsidRPr="2E517C0A">
        <w:rPr>
          <w:rFonts w:ascii="Arial" w:eastAsia="Arial" w:hAnsi="Arial" w:cs="Arial"/>
        </w:rPr>
        <w:t xml:space="preserve">The expression of dissatisfaction may be as a result of when AED (or someone working on our behalf):  </w:t>
      </w:r>
    </w:p>
    <w:p w14:paraId="77250514" w14:textId="77777777" w:rsidR="00C12F5F" w:rsidRDefault="00C12F5F" w:rsidP="00C12F5F">
      <w:pPr>
        <w:numPr>
          <w:ilvl w:val="0"/>
          <w:numId w:val="4"/>
        </w:numPr>
        <w:spacing w:after="160" w:line="259" w:lineRule="auto"/>
      </w:pPr>
      <w:r>
        <w:rPr>
          <w:rFonts w:ascii="Arial" w:eastAsia="Arial" w:hAnsi="Arial" w:cs="Arial"/>
        </w:rPr>
        <w:t xml:space="preserve">did something wrong  </w:t>
      </w:r>
    </w:p>
    <w:p w14:paraId="6240B7AA" w14:textId="77777777" w:rsidR="00C12F5F" w:rsidRDefault="00C12F5F" w:rsidP="00C12F5F">
      <w:pPr>
        <w:numPr>
          <w:ilvl w:val="0"/>
          <w:numId w:val="4"/>
        </w:numPr>
        <w:spacing w:after="160" w:line="259" w:lineRule="auto"/>
      </w:pPr>
      <w:r>
        <w:rPr>
          <w:rFonts w:ascii="Arial" w:eastAsia="Arial" w:hAnsi="Arial" w:cs="Arial"/>
        </w:rPr>
        <w:t xml:space="preserve">did something that should not have been done  </w:t>
      </w:r>
    </w:p>
    <w:p w14:paraId="67D2E812" w14:textId="77777777" w:rsidR="00C12F5F" w:rsidRDefault="00C12F5F" w:rsidP="00C12F5F">
      <w:pPr>
        <w:numPr>
          <w:ilvl w:val="0"/>
          <w:numId w:val="4"/>
        </w:numPr>
        <w:spacing w:after="160" w:line="259" w:lineRule="auto"/>
      </w:pPr>
      <w:r w:rsidRPr="2E517C0A">
        <w:rPr>
          <w:rFonts w:ascii="Arial" w:eastAsia="Arial" w:hAnsi="Arial" w:cs="Arial"/>
        </w:rPr>
        <w:t xml:space="preserve">failed to do something that should have been done  </w:t>
      </w:r>
    </w:p>
    <w:p w14:paraId="030DFA95" w14:textId="77777777" w:rsidR="00C12F5F" w:rsidRDefault="00C12F5F" w:rsidP="00C12F5F">
      <w:pPr>
        <w:numPr>
          <w:ilvl w:val="0"/>
          <w:numId w:val="4"/>
        </w:numPr>
        <w:spacing w:after="160" w:line="259" w:lineRule="auto"/>
      </w:pPr>
      <w:r>
        <w:rPr>
          <w:rFonts w:ascii="Arial" w:eastAsia="Arial" w:hAnsi="Arial" w:cs="Arial"/>
        </w:rPr>
        <w:t xml:space="preserve">treated someone unfairly  </w:t>
      </w:r>
    </w:p>
    <w:p w14:paraId="5C47100B" w14:textId="1D774139" w:rsidR="00C12F5F" w:rsidRPr="00C12F5F" w:rsidRDefault="00C12F5F" w:rsidP="00C12F5F">
      <w:pPr>
        <w:numPr>
          <w:ilvl w:val="0"/>
          <w:numId w:val="4"/>
        </w:numPr>
        <w:spacing w:after="160" w:line="259" w:lineRule="auto"/>
      </w:pPr>
      <w:r w:rsidRPr="00C12F5F">
        <w:rPr>
          <w:rFonts w:ascii="Arial" w:eastAsia="Arial" w:hAnsi="Arial" w:cs="Arial"/>
        </w:rPr>
        <w:t xml:space="preserve">failed to deliver what was promised.  </w:t>
      </w:r>
    </w:p>
    <w:p w14:paraId="14ED6FFE" w14:textId="1937A44B" w:rsidR="00C12F5F" w:rsidRDefault="00C12F5F" w:rsidP="00C12F5F">
      <w:pPr>
        <w:rPr>
          <w:rFonts w:ascii="Arial" w:eastAsia="Arial" w:hAnsi="Arial" w:cs="Arial"/>
        </w:rPr>
      </w:pPr>
    </w:p>
    <w:p w14:paraId="122B7CE3" w14:textId="77777777" w:rsidR="00C12F5F" w:rsidRDefault="00C12F5F" w:rsidP="00C12F5F">
      <w:pPr>
        <w:spacing w:after="53"/>
      </w:pPr>
      <w:r w:rsidRPr="2E517C0A">
        <w:rPr>
          <w:rFonts w:ascii="Arial" w:eastAsia="Arial" w:hAnsi="Arial" w:cs="Arial"/>
        </w:rPr>
        <w:lastRenderedPageBreak/>
        <w:t xml:space="preserve">Aside from the Exclusions given under ‘Scope’, Abbeyfield will treat any </w:t>
      </w:r>
    </w:p>
    <w:p w14:paraId="4E3A3841" w14:textId="48A4529F" w:rsidR="00C12F5F" w:rsidRDefault="00C12F5F" w:rsidP="00C12F5F">
      <w:pPr>
        <w:spacing w:line="275" w:lineRule="auto"/>
        <w:ind w:right="59"/>
        <w:jc w:val="both"/>
      </w:pPr>
      <w:r w:rsidRPr="2E517C0A">
        <w:rPr>
          <w:rFonts w:ascii="Arial" w:eastAsia="Arial" w:hAnsi="Arial" w:cs="Arial"/>
        </w:rPr>
        <w:t xml:space="preserve">‘expression of dissatisfaction’ as a complaint under this policy to ensure the identified issue is investigated and responded to appropriately. Where necessary, we will ensure individuals are aware that complaints are viewed positively and are welcomed by the organisation as an opportunity to improve.  </w:t>
      </w:r>
    </w:p>
    <w:p w14:paraId="7E042D34" w14:textId="630279C6" w:rsidR="00C12F5F" w:rsidRPr="00C12F5F" w:rsidRDefault="00C12F5F" w:rsidP="00C12F5F">
      <w:pPr>
        <w:ind w:right="63"/>
        <w:jc w:val="both"/>
        <w:rPr>
          <w:rFonts w:ascii="Arial" w:eastAsia="Arial" w:hAnsi="Arial" w:cs="Arial"/>
        </w:rPr>
      </w:pPr>
      <w:r w:rsidRPr="2E517C0A">
        <w:rPr>
          <w:rFonts w:ascii="Arial" w:eastAsia="Arial" w:hAnsi="Arial" w:cs="Arial"/>
        </w:rPr>
        <w:t xml:space="preserve">In line with the above definition, it is important to recognise that a request for a service is not a complaint. A distinction must be made between a service request from a resident (e.g. reporting a repair or an incident of anti-social behaviour) and dissatisfaction with the service received (e.g. complaining that a repair has </w:t>
      </w:r>
      <w:r>
        <w:rPr>
          <w:rFonts w:ascii="Arial" w:eastAsia="Arial" w:hAnsi="Arial" w:cs="Arial"/>
        </w:rPr>
        <w:t xml:space="preserve">  </w:t>
      </w:r>
      <w:r w:rsidRPr="2E517C0A">
        <w:rPr>
          <w:rFonts w:ascii="Arial" w:eastAsia="Arial" w:hAnsi="Arial" w:cs="Arial"/>
        </w:rPr>
        <w:t xml:space="preserve">not been carried out even though it has been reported, or complaining that AED has failed to deal adequately with anti-social behaviour reports). A service request may precede a formal complaint if appropriate action is not taken to resolve the issue for residents as early as possible. A complaint will be raised when the resident raises dissatisfaction with the response to their service request. </w:t>
      </w:r>
    </w:p>
    <w:p w14:paraId="0147194F" w14:textId="63F50EDD" w:rsidR="00C12F5F" w:rsidRDefault="00C12F5F" w:rsidP="00C12F5F">
      <w:pPr>
        <w:spacing w:after="16"/>
      </w:pPr>
      <w:r>
        <w:rPr>
          <w:rFonts w:ascii="Arial" w:eastAsia="Arial" w:hAnsi="Arial" w:cs="Arial"/>
          <w:b/>
        </w:rPr>
        <w:t>4.2 Definition of a Concern</w:t>
      </w:r>
      <w:r>
        <w:rPr>
          <w:rFonts w:ascii="Arial" w:eastAsia="Arial" w:hAnsi="Arial" w:cs="Arial"/>
        </w:rPr>
        <w:t xml:space="preserve"> </w:t>
      </w:r>
    </w:p>
    <w:p w14:paraId="3AA4EB56" w14:textId="5DF2AAD4" w:rsidR="00C12F5F" w:rsidRDefault="00C12F5F" w:rsidP="00C12F5F">
      <w:pPr>
        <w:spacing w:line="277" w:lineRule="auto"/>
        <w:ind w:right="62"/>
        <w:jc w:val="both"/>
      </w:pPr>
      <w:r w:rsidRPr="2E517C0A">
        <w:rPr>
          <w:rFonts w:ascii="Arial" w:eastAsia="Arial" w:hAnsi="Arial" w:cs="Arial"/>
        </w:rPr>
        <w:t xml:space="preserve">While a complaint is an expression of dissatisfaction about something that has or has not happened, a concern is an expression of anxiety about something which </w:t>
      </w:r>
      <w:r w:rsidRPr="2E517C0A">
        <w:rPr>
          <w:rFonts w:ascii="Arial" w:eastAsia="Arial" w:hAnsi="Arial" w:cs="Arial"/>
          <w:u w:val="single"/>
        </w:rPr>
        <w:t>might</w:t>
      </w:r>
      <w:r w:rsidRPr="2E517C0A">
        <w:rPr>
          <w:rFonts w:ascii="Arial" w:eastAsia="Arial" w:hAnsi="Arial" w:cs="Arial"/>
        </w:rPr>
        <w:t xml:space="preserve"> happen. A concern may be defined as </w:t>
      </w:r>
      <w:r w:rsidRPr="2E517C0A">
        <w:rPr>
          <w:rFonts w:ascii="Arial" w:eastAsia="Arial" w:hAnsi="Arial" w:cs="Arial"/>
          <w:i/>
          <w:iCs/>
        </w:rPr>
        <w:t>“an expression of worry or doubt over an issue considered to be important for which reassurances are sought”.</w:t>
      </w:r>
      <w:r w:rsidRPr="2E517C0A">
        <w:rPr>
          <w:rFonts w:ascii="Arial" w:eastAsia="Arial" w:hAnsi="Arial" w:cs="Arial"/>
        </w:rPr>
        <w:t xml:space="preserve"> Whereas a complaint is more likely to be from an individual receiving our services, or their representative, as a result of dissatisfaction with the services they have received, a concern may be from any stakeholder, including a member of the public.  </w:t>
      </w:r>
    </w:p>
    <w:p w14:paraId="63E50843" w14:textId="555E7A3A" w:rsidR="00C12F5F" w:rsidRDefault="00C12F5F" w:rsidP="00C12F5F">
      <w:pPr>
        <w:spacing w:after="35"/>
      </w:pPr>
      <w:r>
        <w:rPr>
          <w:rFonts w:ascii="Arial" w:eastAsia="Arial" w:hAnsi="Arial" w:cs="Arial"/>
          <w:b/>
        </w:rPr>
        <w:t xml:space="preserve">4.3 Definition of a Compliment  </w:t>
      </w:r>
    </w:p>
    <w:p w14:paraId="575F2237" w14:textId="2483D4F8" w:rsidR="00C12F5F" w:rsidRDefault="00C12F5F" w:rsidP="00C12F5F">
      <w:pPr>
        <w:ind w:right="63"/>
        <w:jc w:val="both"/>
        <w:rPr>
          <w:rFonts w:ascii="Arial" w:eastAsia="Arial" w:hAnsi="Arial" w:cs="Arial"/>
        </w:rPr>
      </w:pPr>
      <w:r>
        <w:rPr>
          <w:rFonts w:ascii="Arial" w:eastAsia="Arial" w:hAnsi="Arial" w:cs="Arial"/>
        </w:rPr>
        <w:t>A compliment can be defined as “</w:t>
      </w:r>
      <w:r>
        <w:rPr>
          <w:rFonts w:ascii="Arial" w:eastAsia="Arial" w:hAnsi="Arial" w:cs="Arial"/>
          <w:i/>
        </w:rPr>
        <w:t>an expression of praise or admiration</w:t>
      </w:r>
      <w:r>
        <w:rPr>
          <w:rFonts w:ascii="Arial" w:eastAsia="Arial" w:hAnsi="Arial" w:cs="Arial"/>
        </w:rPr>
        <w:t xml:space="preserve">.”  </w:t>
      </w:r>
    </w:p>
    <w:p w14:paraId="77B08752" w14:textId="28E71AAE" w:rsidR="00C12F5F" w:rsidRDefault="00C12F5F" w:rsidP="00C12F5F">
      <w:pPr>
        <w:spacing w:after="17"/>
      </w:pPr>
      <w:r>
        <w:rPr>
          <w:rFonts w:ascii="Arial" w:eastAsia="Arial" w:hAnsi="Arial" w:cs="Arial"/>
          <w:b/>
        </w:rPr>
        <w:t xml:space="preserve">4.4 Making a Complaint </w:t>
      </w:r>
    </w:p>
    <w:p w14:paraId="3A04AB74" w14:textId="5D4D674B" w:rsidR="00C12F5F" w:rsidRDefault="00C12F5F" w:rsidP="00C12F5F">
      <w:pPr>
        <w:spacing w:line="275" w:lineRule="auto"/>
        <w:ind w:right="33"/>
      </w:pPr>
      <w:r>
        <w:rPr>
          <w:rFonts w:ascii="Arial" w:eastAsia="Arial" w:hAnsi="Arial" w:cs="Arial"/>
        </w:rPr>
        <w:t xml:space="preserve">Abbeyfield East Devon aims to make it easy for residents, and other stakeholders to make a complaint, by offering different channels through which a complaint can be made and by ensuring the procedure for making a complaint is known (including providing a copy of our complaints procedure to all prospective residents, and displaying information prominently in our services and on the abbeyfield.com website).  </w:t>
      </w:r>
    </w:p>
    <w:p w14:paraId="225B031D" w14:textId="3C0B67D8" w:rsidR="00C12F5F" w:rsidRPr="00C12F5F" w:rsidRDefault="00C12F5F" w:rsidP="00C12F5F">
      <w:pPr>
        <w:spacing w:line="275" w:lineRule="auto"/>
        <w:rPr>
          <w:rFonts w:ascii="Arial" w:eastAsia="Arial" w:hAnsi="Arial" w:cs="Arial"/>
        </w:rPr>
      </w:pPr>
      <w:r w:rsidRPr="2E517C0A">
        <w:rPr>
          <w:rFonts w:ascii="Arial" w:eastAsia="Arial" w:hAnsi="Arial" w:cs="Arial"/>
        </w:rPr>
        <w:t>Where a resident, or their representative, is dissatisfied with any aspect of the service provided by Abbeyfield, the first course of action should be to raise the</w:t>
      </w:r>
      <w:r>
        <w:rPr>
          <w:rFonts w:ascii="Arial" w:eastAsia="Arial" w:hAnsi="Arial" w:cs="Arial"/>
        </w:rPr>
        <w:t xml:space="preserve"> </w:t>
      </w:r>
      <w:r w:rsidRPr="2E517C0A">
        <w:rPr>
          <w:rFonts w:ascii="Arial" w:eastAsia="Arial" w:hAnsi="Arial" w:cs="Arial"/>
        </w:rPr>
        <w:t xml:space="preserve">problem directly with the relevant manager or individual concerned. All staff members are expected to seek to resolve any issue causing dissatisfaction immediately. In many cases, the issue causing dissatisfaction will be resolved and no further action will be required. </w:t>
      </w:r>
    </w:p>
    <w:p w14:paraId="61D8030F" w14:textId="162EA968" w:rsidR="00C12F5F" w:rsidRDefault="00C12F5F" w:rsidP="00C12F5F">
      <w:r w:rsidRPr="2E517C0A">
        <w:rPr>
          <w:rFonts w:ascii="Arial" w:eastAsia="Arial" w:hAnsi="Arial" w:cs="Arial"/>
        </w:rPr>
        <w:t xml:space="preserve">However, where the issue cannot be raised or resolved locally, or the local response is deemed unsatisfactory, a formal complaint can be made using the procedure below. </w:t>
      </w:r>
    </w:p>
    <w:p w14:paraId="36FA4259" w14:textId="77777777" w:rsidR="00C12F5F" w:rsidRDefault="00C12F5F" w:rsidP="00C12F5F">
      <w:pPr>
        <w:spacing w:after="31"/>
      </w:pPr>
      <w:r>
        <w:rPr>
          <w:rFonts w:ascii="Arial" w:eastAsia="Arial" w:hAnsi="Arial" w:cs="Arial"/>
        </w:rPr>
        <w:t xml:space="preserve">Residents and other stakeholders can complain:  </w:t>
      </w:r>
    </w:p>
    <w:p w14:paraId="39D01963" w14:textId="77777777" w:rsidR="00C12F5F" w:rsidRDefault="00C12F5F" w:rsidP="00C12F5F">
      <w:pPr>
        <w:ind w:right="63"/>
        <w:jc w:val="both"/>
        <w:rPr>
          <w:rFonts w:ascii="Arial" w:eastAsia="Arial" w:hAnsi="Arial" w:cs="Arial"/>
        </w:rPr>
      </w:pPr>
      <w:r w:rsidRPr="2E517C0A">
        <w:rPr>
          <w:rFonts w:ascii="Segoe UI Symbol" w:eastAsia="Segoe UI Symbol" w:hAnsi="Segoe UI Symbol" w:cs="Segoe UI Symbol"/>
        </w:rPr>
        <w:t>•</w:t>
      </w:r>
      <w:r w:rsidRPr="2E517C0A">
        <w:rPr>
          <w:rFonts w:ascii="Arial" w:eastAsia="Arial" w:hAnsi="Arial" w:cs="Arial"/>
        </w:rPr>
        <w:t xml:space="preserve"> by email: by sending the complaint to admin@abbeyfieldeastdevon.co.uk which is managed by the </w:t>
      </w:r>
      <w:r>
        <w:rPr>
          <w:rFonts w:ascii="Arial" w:eastAsia="Arial" w:hAnsi="Arial" w:cs="Arial"/>
        </w:rPr>
        <w:t>Operations Manager</w:t>
      </w:r>
      <w:r w:rsidRPr="2E517C0A">
        <w:rPr>
          <w:rFonts w:ascii="Arial" w:eastAsia="Arial" w:hAnsi="Arial" w:cs="Arial"/>
        </w:rPr>
        <w:t xml:space="preserve">.  </w:t>
      </w:r>
    </w:p>
    <w:p w14:paraId="7F6AC89F" w14:textId="77777777" w:rsidR="00C12F5F" w:rsidRDefault="00C12F5F" w:rsidP="00C12F5F">
      <w:pPr>
        <w:numPr>
          <w:ilvl w:val="0"/>
          <w:numId w:val="5"/>
        </w:numPr>
        <w:spacing w:after="160" w:line="259" w:lineRule="auto"/>
      </w:pPr>
      <w:r>
        <w:rPr>
          <w:rFonts w:ascii="Arial" w:eastAsia="Arial" w:hAnsi="Arial" w:cs="Arial"/>
        </w:rPr>
        <w:lastRenderedPageBreak/>
        <w:t>by telephone: 01297 553 800</w:t>
      </w:r>
    </w:p>
    <w:p w14:paraId="3E9F7DEA" w14:textId="77777777" w:rsidR="00C12F5F" w:rsidRDefault="00C12F5F" w:rsidP="00C12F5F">
      <w:pPr>
        <w:numPr>
          <w:ilvl w:val="0"/>
          <w:numId w:val="5"/>
        </w:numPr>
        <w:spacing w:after="160" w:line="259" w:lineRule="auto"/>
      </w:pPr>
      <w:r>
        <w:rPr>
          <w:rFonts w:ascii="Arial" w:eastAsia="Arial" w:hAnsi="Arial" w:cs="Arial"/>
        </w:rPr>
        <w:t xml:space="preserve">by post, addressed to: </w:t>
      </w:r>
    </w:p>
    <w:p w14:paraId="07AE411E" w14:textId="77777777" w:rsidR="00C12F5F" w:rsidRDefault="00C12F5F" w:rsidP="00C12F5F">
      <w:pPr>
        <w:spacing w:after="16"/>
        <w:ind w:left="1441"/>
      </w:pPr>
      <w:r>
        <w:rPr>
          <w:rFonts w:ascii="Arial" w:eastAsia="Arial" w:hAnsi="Arial" w:cs="Arial"/>
        </w:rPr>
        <w:t>Abbeyfield East Devon Society</w:t>
      </w:r>
    </w:p>
    <w:p w14:paraId="4304DDD6" w14:textId="77777777" w:rsidR="00C12F5F" w:rsidRDefault="00C12F5F" w:rsidP="00C12F5F">
      <w:pPr>
        <w:spacing w:after="16"/>
        <w:ind w:left="1441"/>
        <w:rPr>
          <w:rFonts w:ascii="Arial" w:eastAsia="Arial" w:hAnsi="Arial" w:cs="Arial"/>
        </w:rPr>
      </w:pPr>
      <w:r>
        <w:rPr>
          <w:rFonts w:ascii="Arial" w:eastAsia="Arial" w:hAnsi="Arial" w:cs="Arial"/>
        </w:rPr>
        <w:t>Marjorie Baker House</w:t>
      </w:r>
    </w:p>
    <w:p w14:paraId="2CBF2E97" w14:textId="77777777" w:rsidR="00C12F5F" w:rsidRDefault="00C12F5F" w:rsidP="00C12F5F">
      <w:pPr>
        <w:spacing w:after="16"/>
        <w:ind w:left="1441"/>
        <w:rPr>
          <w:rFonts w:ascii="Arial" w:eastAsia="Arial" w:hAnsi="Arial" w:cs="Arial"/>
        </w:rPr>
      </w:pPr>
      <w:r>
        <w:rPr>
          <w:rFonts w:ascii="Arial" w:eastAsia="Arial" w:hAnsi="Arial" w:cs="Arial"/>
        </w:rPr>
        <w:t>Vicarage Street</w:t>
      </w:r>
    </w:p>
    <w:p w14:paraId="3D6B1426" w14:textId="77777777" w:rsidR="00C12F5F" w:rsidRDefault="00C12F5F" w:rsidP="00C12F5F">
      <w:pPr>
        <w:spacing w:after="16"/>
        <w:ind w:left="1441"/>
        <w:rPr>
          <w:rFonts w:ascii="Arial" w:eastAsia="Arial" w:hAnsi="Arial" w:cs="Arial"/>
        </w:rPr>
      </w:pPr>
      <w:r>
        <w:rPr>
          <w:rFonts w:ascii="Arial" w:eastAsia="Arial" w:hAnsi="Arial" w:cs="Arial"/>
        </w:rPr>
        <w:t>Colyton</w:t>
      </w:r>
    </w:p>
    <w:p w14:paraId="4FF0BF9C" w14:textId="77777777" w:rsidR="00C12F5F" w:rsidRDefault="00C12F5F" w:rsidP="00C12F5F">
      <w:pPr>
        <w:spacing w:after="16"/>
        <w:ind w:left="1441"/>
      </w:pPr>
      <w:r>
        <w:rPr>
          <w:rFonts w:ascii="Arial" w:eastAsia="Arial" w:hAnsi="Arial" w:cs="Arial"/>
        </w:rPr>
        <w:t xml:space="preserve">EX24 6LJ </w:t>
      </w:r>
    </w:p>
    <w:p w14:paraId="5972E1D2" w14:textId="71DF9553" w:rsidR="00C12F5F" w:rsidRDefault="00C12F5F" w:rsidP="00C12F5F">
      <w:pPr>
        <w:numPr>
          <w:ilvl w:val="0"/>
          <w:numId w:val="5"/>
        </w:numPr>
        <w:spacing w:after="1"/>
      </w:pPr>
      <w:r w:rsidRPr="2E517C0A">
        <w:rPr>
          <w:rFonts w:ascii="Arial" w:eastAsia="Arial" w:hAnsi="Arial" w:cs="Arial"/>
        </w:rPr>
        <w:t xml:space="preserve">through an advocate or representative, who may use any of the channels outlined above. We will co-operate with anyone formally authorised to act on behalf of a complainant. By formally authorised, this normally means the resident has provided their written consent. </w:t>
      </w:r>
    </w:p>
    <w:p w14:paraId="5CDBB4F2" w14:textId="77777777" w:rsidR="00C12F5F" w:rsidRPr="00C12F5F" w:rsidRDefault="00C12F5F" w:rsidP="00C12F5F">
      <w:pPr>
        <w:spacing w:after="1"/>
        <w:ind w:left="721"/>
      </w:pPr>
    </w:p>
    <w:p w14:paraId="7C252E70" w14:textId="2F183643" w:rsidR="00C12F5F" w:rsidRDefault="00C12F5F" w:rsidP="00C12F5F">
      <w:pPr>
        <w:spacing w:line="275" w:lineRule="auto"/>
        <w:ind w:right="63"/>
        <w:jc w:val="both"/>
      </w:pPr>
      <w:r>
        <w:rPr>
          <w:rFonts w:ascii="Arial" w:eastAsia="Arial" w:hAnsi="Arial" w:cs="Arial"/>
        </w:rPr>
        <w:t xml:space="preserve">Complaints can also be made in person, by raising the issue with any staff member who is then responsible for providing support to the individual to make a formal complaint using any of the above options. </w:t>
      </w:r>
    </w:p>
    <w:p w14:paraId="1C6DBE4F" w14:textId="77B06356" w:rsidR="00C12F5F" w:rsidRDefault="00C12F5F" w:rsidP="00C12F5F">
      <w:pPr>
        <w:spacing w:line="275" w:lineRule="auto"/>
        <w:ind w:right="62"/>
        <w:jc w:val="both"/>
      </w:pPr>
      <w:r w:rsidRPr="2E517C0A">
        <w:rPr>
          <w:rFonts w:ascii="Arial" w:eastAsia="Arial" w:hAnsi="Arial" w:cs="Arial"/>
        </w:rPr>
        <w:t xml:space="preserve">When making a complaint, complainants are asked to provide details of what went wrong, how they would like us to resolve the matter, and their contact information so a full response can be provided.  </w:t>
      </w:r>
    </w:p>
    <w:p w14:paraId="392A9366" w14:textId="77777777" w:rsidR="00C12F5F" w:rsidRDefault="00C12F5F" w:rsidP="00C12F5F">
      <w:pPr>
        <w:spacing w:line="277" w:lineRule="auto"/>
        <w:jc w:val="both"/>
      </w:pPr>
      <w:r w:rsidRPr="2E517C0A">
        <w:rPr>
          <w:rFonts w:ascii="Arial" w:eastAsia="Arial" w:hAnsi="Arial" w:cs="Arial"/>
        </w:rPr>
        <w:t xml:space="preserve">Where a complaint is received by telephone, Abbeyfield will make a written record of the complaint. </w:t>
      </w:r>
    </w:p>
    <w:p w14:paraId="1DA96CCC" w14:textId="77777777" w:rsidR="00C12F5F" w:rsidRPr="00C12F5F" w:rsidRDefault="00C12F5F" w:rsidP="00C12F5F">
      <w:r w:rsidRPr="00C12F5F">
        <w:rPr>
          <w:rFonts w:ascii="Arial" w:eastAsia="Arial" w:hAnsi="Arial" w:cs="Arial"/>
          <w:b/>
          <w:bCs/>
        </w:rPr>
        <w:t>4.5</w:t>
      </w:r>
      <w:r>
        <w:rPr>
          <w:rFonts w:ascii="Arial" w:eastAsia="Arial" w:hAnsi="Arial" w:cs="Arial"/>
        </w:rPr>
        <w:t xml:space="preserve"> </w:t>
      </w:r>
      <w:r w:rsidRPr="00C12F5F">
        <w:rPr>
          <w:rFonts w:ascii="Arial" w:eastAsia="Arial" w:hAnsi="Arial" w:cs="Arial"/>
        </w:rPr>
        <w:t>It is recognised that many residents, families and sponsors may choose to engage with Abbeyfield through our public social media channels, such as Facebook, Instagram &amp; ‘X’. This is not a recommended means of complaint.</w:t>
      </w:r>
    </w:p>
    <w:p w14:paraId="59344527" w14:textId="4551873E" w:rsidR="00C12F5F" w:rsidRPr="00C12F5F" w:rsidRDefault="00C12F5F" w:rsidP="00C12F5F">
      <w:pPr>
        <w:ind w:right="9"/>
      </w:pPr>
      <w:r w:rsidRPr="00C12F5F">
        <w:rPr>
          <w:rFonts w:ascii="Arial" w:eastAsia="Arial" w:hAnsi="Arial" w:cs="Arial"/>
        </w:rPr>
        <w:t xml:space="preserve">Where a complaint is raised through these channels, the team who manage these channels, will provide an appropriate response and pass the complaint to the Complaints Officer to be addressed through our complaint handling procedure. Where contact information is not provided, a response will be provided by the team inviting the complainant to reach out to Abbeyfield directly by email or telephone and these details will be provided by the Digital team.  </w:t>
      </w:r>
    </w:p>
    <w:p w14:paraId="454DDC42" w14:textId="77777777" w:rsidR="00C12F5F" w:rsidRPr="00C12F5F" w:rsidRDefault="00C12F5F" w:rsidP="00C12F5F">
      <w:pPr>
        <w:rPr>
          <w:rFonts w:ascii="Arial" w:eastAsia="Arial" w:hAnsi="Arial" w:cs="Arial"/>
        </w:rPr>
      </w:pPr>
      <w:r w:rsidRPr="00C12F5F">
        <w:rPr>
          <w:rFonts w:ascii="Arial" w:eastAsia="Arial" w:hAnsi="Arial" w:cs="Arial"/>
        </w:rPr>
        <w:t xml:space="preserve">Where an expression of dissatisfaction is made publicly through these channels, confidentiality cannot be protected and, in some cases, the </w:t>
      </w:r>
    </w:p>
    <w:p w14:paraId="5707A9D1" w14:textId="77777777" w:rsidR="00C12F5F" w:rsidRDefault="00C12F5F" w:rsidP="00C12F5F">
      <w:pPr>
        <w:rPr>
          <w:rFonts w:ascii="Arial" w:eastAsia="Arial" w:hAnsi="Arial" w:cs="Arial"/>
        </w:rPr>
      </w:pPr>
      <w:r w:rsidRPr="00C12F5F">
        <w:rPr>
          <w:rFonts w:ascii="Arial" w:eastAsia="Arial" w:hAnsi="Arial" w:cs="Arial"/>
        </w:rPr>
        <w:t>feedback will need to be addressed as a ‘concern’ (see 4.19) as it will not always be possible to provide responses to the individual through these channels.</w:t>
      </w:r>
    </w:p>
    <w:p w14:paraId="677EE354" w14:textId="77777777" w:rsidR="00C12F5F" w:rsidRDefault="00C12F5F" w:rsidP="00C12F5F">
      <w:pPr>
        <w:spacing w:after="16"/>
      </w:pPr>
      <w:r w:rsidRPr="00C12F5F">
        <w:rPr>
          <w:rFonts w:ascii="Arial" w:eastAsia="Arial" w:hAnsi="Arial" w:cs="Arial"/>
          <w:b/>
          <w:bCs/>
        </w:rPr>
        <w:t>4.6</w:t>
      </w:r>
      <w:r>
        <w:rPr>
          <w:rFonts w:ascii="Arial" w:eastAsia="Arial" w:hAnsi="Arial" w:cs="Arial"/>
        </w:rPr>
        <w:t xml:space="preserve"> </w:t>
      </w:r>
      <w:r>
        <w:rPr>
          <w:rFonts w:ascii="Arial" w:eastAsia="Arial" w:hAnsi="Arial" w:cs="Arial"/>
          <w:b/>
        </w:rPr>
        <w:t xml:space="preserve">Reasonable adjustments </w:t>
      </w:r>
    </w:p>
    <w:p w14:paraId="09E40E66" w14:textId="77777777" w:rsidR="00C12F5F" w:rsidRDefault="00C12F5F" w:rsidP="00C12F5F">
      <w:pPr>
        <w:spacing w:line="275" w:lineRule="auto"/>
      </w:pPr>
      <w:r w:rsidRPr="2E517C0A">
        <w:rPr>
          <w:rFonts w:ascii="Arial" w:eastAsia="Arial" w:hAnsi="Arial" w:cs="Arial"/>
        </w:rPr>
        <w:t xml:space="preserve">If the individual has difficulty in making a complaint using one of the options listed above, Abbeyfield East Devon will make all reasonable adjustments necessary to enable them to raise their complaint. All complainants will be treated in line with our </w:t>
      </w:r>
      <w:hyperlink r:id="rId11">
        <w:r w:rsidRPr="2E517C0A">
          <w:rPr>
            <w:rFonts w:ascii="Arial" w:eastAsia="Arial" w:hAnsi="Arial" w:cs="Arial"/>
            <w:color w:val="0000FF"/>
            <w:u w:val="single"/>
          </w:rPr>
          <w:t>Equality</w:t>
        </w:r>
      </w:hyperlink>
      <w:hyperlink r:id="rId12">
        <w:r w:rsidRPr="2E517C0A">
          <w:rPr>
            <w:rFonts w:ascii="Arial" w:eastAsia="Arial" w:hAnsi="Arial" w:cs="Arial"/>
            <w:color w:val="0000FF"/>
            <w:u w:val="single"/>
          </w:rPr>
          <w:t>,</w:t>
        </w:r>
      </w:hyperlink>
      <w:hyperlink r:id="rId13">
        <w:r w:rsidRPr="2E517C0A">
          <w:rPr>
            <w:rFonts w:ascii="Arial" w:eastAsia="Arial" w:hAnsi="Arial" w:cs="Arial"/>
            <w:color w:val="0000FF"/>
            <w:u w:val="single"/>
          </w:rPr>
          <w:t xml:space="preserve"> </w:t>
        </w:r>
      </w:hyperlink>
      <w:hyperlink r:id="rId14">
        <w:r w:rsidRPr="2E517C0A">
          <w:rPr>
            <w:rFonts w:ascii="Arial" w:eastAsia="Arial" w:hAnsi="Arial" w:cs="Arial"/>
            <w:color w:val="0000FF"/>
            <w:u w:val="single"/>
          </w:rPr>
          <w:t>Diversity</w:t>
        </w:r>
      </w:hyperlink>
      <w:hyperlink r:id="rId15">
        <w:r w:rsidRPr="2E517C0A">
          <w:rPr>
            <w:rFonts w:ascii="Arial" w:eastAsia="Arial" w:hAnsi="Arial" w:cs="Arial"/>
            <w:color w:val="0000FF"/>
            <w:u w:val="single"/>
          </w:rPr>
          <w:t xml:space="preserve"> </w:t>
        </w:r>
      </w:hyperlink>
      <w:hyperlink r:id="rId16">
        <w:r w:rsidRPr="2E517C0A">
          <w:rPr>
            <w:rFonts w:ascii="Arial" w:eastAsia="Arial" w:hAnsi="Arial" w:cs="Arial"/>
            <w:color w:val="0000FF"/>
            <w:u w:val="single"/>
          </w:rPr>
          <w:t>and Inclusion</w:t>
        </w:r>
      </w:hyperlink>
      <w:hyperlink r:id="rId17">
        <w:r w:rsidRPr="2E517C0A">
          <w:rPr>
            <w:rFonts w:ascii="Arial" w:eastAsia="Arial" w:hAnsi="Arial" w:cs="Arial"/>
            <w:color w:val="0000FF"/>
            <w:u w:val="single"/>
          </w:rPr>
          <w:t xml:space="preserve"> </w:t>
        </w:r>
      </w:hyperlink>
      <w:hyperlink r:id="rId18">
        <w:r w:rsidRPr="2E517C0A">
          <w:rPr>
            <w:rFonts w:ascii="Arial" w:eastAsia="Arial" w:hAnsi="Arial" w:cs="Arial"/>
            <w:color w:val="0000FF"/>
            <w:u w:val="single"/>
          </w:rPr>
          <w:t>Policy</w:t>
        </w:r>
      </w:hyperlink>
      <w:hyperlink r:id="rId19">
        <w:r w:rsidRPr="2E517C0A">
          <w:rPr>
            <w:rFonts w:ascii="Arial" w:eastAsia="Arial" w:hAnsi="Arial" w:cs="Arial"/>
            <w:color w:val="0000FF"/>
            <w:u w:val="single"/>
          </w:rPr>
          <w:t xml:space="preserve"> </w:t>
        </w:r>
      </w:hyperlink>
      <w:hyperlink r:id="rId20">
        <w:r w:rsidRPr="2E517C0A">
          <w:rPr>
            <w:rFonts w:ascii="Arial" w:eastAsia="Arial" w:hAnsi="Arial" w:cs="Arial"/>
            <w:color w:val="0000FF"/>
            <w:u w:val="single"/>
          </w:rPr>
          <w:t>(LG016P)</w:t>
        </w:r>
      </w:hyperlink>
      <w:hyperlink r:id="rId21">
        <w:r w:rsidRPr="2E517C0A">
          <w:rPr>
            <w:rFonts w:ascii="Arial" w:eastAsia="Arial" w:hAnsi="Arial" w:cs="Arial"/>
          </w:rPr>
          <w:t>.</w:t>
        </w:r>
      </w:hyperlink>
      <w:r w:rsidRPr="2E517C0A">
        <w:rPr>
          <w:rFonts w:ascii="Arial" w:eastAsia="Arial" w:hAnsi="Arial" w:cs="Arial"/>
        </w:rPr>
        <w:t xml:space="preserve">  </w:t>
      </w:r>
    </w:p>
    <w:p w14:paraId="0D09135C" w14:textId="77777777" w:rsidR="00C12F5F" w:rsidRDefault="00C12F5F" w:rsidP="00C12F5F">
      <w:pPr>
        <w:spacing w:after="19"/>
        <w:rPr>
          <w:rFonts w:ascii="Arial" w:eastAsia="Arial" w:hAnsi="Arial" w:cs="Arial"/>
          <w:b/>
          <w:bCs/>
        </w:rPr>
      </w:pPr>
    </w:p>
    <w:p w14:paraId="30385BA8" w14:textId="6C8EF158" w:rsidR="00C12F5F" w:rsidRDefault="00C12F5F" w:rsidP="00C12F5F">
      <w:pPr>
        <w:spacing w:after="19"/>
      </w:pPr>
      <w:r>
        <w:rPr>
          <w:rFonts w:ascii="Arial" w:eastAsia="Arial" w:hAnsi="Arial" w:cs="Arial"/>
          <w:b/>
        </w:rPr>
        <w:t xml:space="preserve">4.7 Anonymous complaints  </w:t>
      </w:r>
    </w:p>
    <w:p w14:paraId="7D210E73" w14:textId="77777777" w:rsidR="00C12F5F" w:rsidRDefault="00C12F5F" w:rsidP="00C12F5F">
      <w:pPr>
        <w:spacing w:after="2" w:line="275" w:lineRule="auto"/>
      </w:pPr>
      <w:r w:rsidRPr="2E517C0A">
        <w:rPr>
          <w:rFonts w:ascii="Arial" w:eastAsia="Arial" w:hAnsi="Arial" w:cs="Arial"/>
        </w:rPr>
        <w:t xml:space="preserve">Abbeyfield welcomes feedback through a wide range of formats. Therefore, anonymous complaints will be investigated under the same procedure, but it will not be possible to provide an outcome letter to the complainant. Therefore, it is better where contact details are provided so that Abbeyfield can inform the complainant of the outcome of our investigation. </w:t>
      </w:r>
    </w:p>
    <w:p w14:paraId="425AF876" w14:textId="5C0A8899" w:rsidR="00C12F5F" w:rsidRDefault="00C12F5F" w:rsidP="00C12F5F">
      <w:pPr>
        <w:rPr>
          <w:rFonts w:ascii="Arial" w:eastAsia="Arial" w:hAnsi="Arial" w:cs="Arial"/>
        </w:rPr>
      </w:pPr>
    </w:p>
    <w:p w14:paraId="1AD20693" w14:textId="2172AE23" w:rsidR="00C12F5F" w:rsidRDefault="00C12F5F" w:rsidP="00C12F5F">
      <w:pPr>
        <w:spacing w:after="16"/>
      </w:pPr>
      <w:r>
        <w:rPr>
          <w:rFonts w:ascii="Arial" w:eastAsia="Arial" w:hAnsi="Arial" w:cs="Arial"/>
          <w:b/>
        </w:rPr>
        <w:t xml:space="preserve">4.8 Confidentiality  </w:t>
      </w:r>
    </w:p>
    <w:p w14:paraId="0652F399" w14:textId="77777777" w:rsidR="00C12F5F" w:rsidRDefault="00C12F5F" w:rsidP="00C12F5F">
      <w:pPr>
        <w:ind w:right="84"/>
      </w:pPr>
      <w:r w:rsidRPr="2E517C0A">
        <w:rPr>
          <w:rFonts w:ascii="Arial" w:eastAsia="Arial" w:hAnsi="Arial" w:cs="Arial"/>
        </w:rPr>
        <w:t xml:space="preserve">All complaints are treated confidentially and in accordance with the requirements of data protection legislation. Information will only be shared with staff as necessary to the investigation. </w:t>
      </w:r>
    </w:p>
    <w:p w14:paraId="3757DEEB" w14:textId="77777777" w:rsidR="00C12F5F" w:rsidRDefault="00C12F5F" w:rsidP="00C12F5F">
      <w:pPr>
        <w:spacing w:after="16"/>
      </w:pPr>
      <w:r>
        <w:rPr>
          <w:rFonts w:ascii="Arial" w:eastAsia="Arial" w:hAnsi="Arial" w:cs="Arial"/>
        </w:rPr>
        <w:t xml:space="preserve"> </w:t>
      </w:r>
    </w:p>
    <w:p w14:paraId="410FA8E6" w14:textId="502A413D" w:rsidR="00C12F5F" w:rsidRDefault="00C12F5F" w:rsidP="00C12F5F">
      <w:pPr>
        <w:spacing w:after="16"/>
      </w:pPr>
      <w:r>
        <w:rPr>
          <w:rFonts w:ascii="Arial" w:eastAsia="Arial" w:hAnsi="Arial" w:cs="Arial"/>
          <w:b/>
        </w:rPr>
        <w:t xml:space="preserve">4.9 Time limits </w:t>
      </w:r>
    </w:p>
    <w:p w14:paraId="10CF5CFE" w14:textId="77777777" w:rsidR="00C12F5F" w:rsidRDefault="00C12F5F" w:rsidP="00C12F5F">
      <w:pPr>
        <w:spacing w:line="278" w:lineRule="auto"/>
        <w:ind w:right="31"/>
      </w:pPr>
      <w:r w:rsidRPr="2E517C0A">
        <w:rPr>
          <w:rFonts w:ascii="Arial" w:eastAsia="Arial" w:hAnsi="Arial" w:cs="Arial"/>
        </w:rPr>
        <w:t xml:space="preserve">Complaints should be made as soon as they can after the date on which the issue giving rise to the complaint occurred or came to the complainant’s notice, and ideally no more than 12 months after that date. However, it may not be appropriate to exclude any complaints that concern safeguarding or health and safety issues. Any decision about whether to deal with a historical issue will be made by the Customer Operations Director.  </w:t>
      </w:r>
    </w:p>
    <w:p w14:paraId="7E2F4327" w14:textId="77777777" w:rsidR="00C12F5F" w:rsidRDefault="00C12F5F" w:rsidP="00C12F5F">
      <w:pPr>
        <w:spacing w:after="16"/>
      </w:pPr>
      <w:r>
        <w:rPr>
          <w:rFonts w:ascii="Arial" w:eastAsia="Arial" w:hAnsi="Arial" w:cs="Arial"/>
        </w:rPr>
        <w:t xml:space="preserve"> </w:t>
      </w:r>
    </w:p>
    <w:p w14:paraId="763028EC" w14:textId="58141B15" w:rsidR="00C12F5F" w:rsidRDefault="00C12F5F" w:rsidP="00C12F5F">
      <w:pPr>
        <w:spacing w:after="51"/>
      </w:pPr>
      <w:r>
        <w:rPr>
          <w:rFonts w:ascii="Arial" w:eastAsia="Arial" w:hAnsi="Arial" w:cs="Arial"/>
          <w:b/>
        </w:rPr>
        <w:t xml:space="preserve">4.10 Handling Complaints  </w:t>
      </w:r>
    </w:p>
    <w:p w14:paraId="5BDF2ED0" w14:textId="165FCD32" w:rsidR="00C12F5F" w:rsidRPr="00C12F5F" w:rsidRDefault="00C12F5F" w:rsidP="00C12F5F">
      <w:pPr>
        <w:spacing w:line="275" w:lineRule="auto"/>
        <w:rPr>
          <w:rFonts w:ascii="Arial" w:eastAsia="Arial" w:hAnsi="Arial" w:cs="Arial"/>
        </w:rPr>
      </w:pPr>
      <w:r>
        <w:rPr>
          <w:rFonts w:ascii="Arial" w:eastAsia="Arial" w:hAnsi="Arial" w:cs="Arial"/>
        </w:rPr>
        <w:t xml:space="preserve">In line with the Housing Ombudsman’s Complaint Handling Code, there are two stages to our internal complaints process. Abbeyfield aims to resolve the complaint at the earliest stage possible. </w:t>
      </w:r>
    </w:p>
    <w:p w14:paraId="1C13B8C8" w14:textId="77777777" w:rsidR="00C12F5F" w:rsidRDefault="00C12F5F" w:rsidP="00C12F5F">
      <w:pPr>
        <w:spacing w:after="31"/>
      </w:pPr>
      <w:r>
        <w:rPr>
          <w:rFonts w:ascii="Arial" w:eastAsia="Arial" w:hAnsi="Arial" w:cs="Arial"/>
        </w:rPr>
        <w:t xml:space="preserve">The principles of Abbeyfield’s complaints procedures are:  </w:t>
      </w:r>
    </w:p>
    <w:p w14:paraId="3BA4949E" w14:textId="77777777" w:rsidR="00C12F5F" w:rsidRDefault="00C12F5F" w:rsidP="00C12F5F">
      <w:pPr>
        <w:numPr>
          <w:ilvl w:val="0"/>
          <w:numId w:val="6"/>
        </w:numPr>
        <w:spacing w:after="160" w:line="259" w:lineRule="auto"/>
        <w:ind w:right="9"/>
      </w:pPr>
      <w:r w:rsidRPr="2E517C0A">
        <w:rPr>
          <w:rFonts w:ascii="Arial" w:eastAsia="Arial" w:hAnsi="Arial" w:cs="Arial"/>
        </w:rPr>
        <w:t xml:space="preserve">Every complaint will be acknowledged in a standard and timely way. </w:t>
      </w:r>
    </w:p>
    <w:p w14:paraId="33E64193" w14:textId="77777777" w:rsidR="00C12F5F" w:rsidRPr="009959E6" w:rsidRDefault="00C12F5F" w:rsidP="00C12F5F">
      <w:pPr>
        <w:numPr>
          <w:ilvl w:val="0"/>
          <w:numId w:val="6"/>
        </w:numPr>
        <w:spacing w:after="160" w:line="259" w:lineRule="auto"/>
        <w:ind w:right="9"/>
      </w:pPr>
      <w:r w:rsidRPr="2E517C0A">
        <w:rPr>
          <w:rFonts w:ascii="Arial" w:eastAsia="Arial" w:hAnsi="Arial" w:cs="Arial"/>
        </w:rPr>
        <w:t xml:space="preserve">Where there is uncertainty about any of the issues raised in the complaint, clarity will be sought from the complainant. </w:t>
      </w:r>
    </w:p>
    <w:p w14:paraId="1F2EEF79" w14:textId="77777777" w:rsidR="008A0FE7" w:rsidRDefault="008A0FE7" w:rsidP="008A0FE7">
      <w:pPr>
        <w:numPr>
          <w:ilvl w:val="0"/>
          <w:numId w:val="6"/>
        </w:numPr>
        <w:spacing w:after="10" w:line="279" w:lineRule="auto"/>
      </w:pPr>
      <w:r w:rsidRPr="2E517C0A">
        <w:rPr>
          <w:rFonts w:ascii="Arial" w:eastAsia="Arial" w:hAnsi="Arial" w:cs="Arial"/>
        </w:rPr>
        <w:t xml:space="preserve">All complaints received and subsequently investigated will be recorded fully in the Complaints Log and a copy of relevant documentation kept.   </w:t>
      </w:r>
    </w:p>
    <w:p w14:paraId="66A5AB0E" w14:textId="77777777" w:rsidR="008A0FE7" w:rsidRDefault="008A0FE7" w:rsidP="008A0FE7">
      <w:pPr>
        <w:numPr>
          <w:ilvl w:val="0"/>
          <w:numId w:val="6"/>
        </w:numPr>
        <w:spacing w:after="160" w:line="281" w:lineRule="auto"/>
      </w:pPr>
      <w:r w:rsidRPr="2E517C0A">
        <w:rPr>
          <w:rFonts w:ascii="Arial" w:eastAsia="Arial" w:hAnsi="Arial" w:cs="Arial"/>
        </w:rPr>
        <w:t xml:space="preserve">Information related to complaints will be used to drive further service improvements.  </w:t>
      </w:r>
    </w:p>
    <w:p w14:paraId="7CA01777" w14:textId="77777777" w:rsidR="008A0FE7" w:rsidRDefault="008A0FE7" w:rsidP="008A0FE7">
      <w:pPr>
        <w:spacing w:after="16"/>
      </w:pPr>
      <w:r>
        <w:rPr>
          <w:rFonts w:ascii="Arial" w:eastAsia="Arial" w:hAnsi="Arial" w:cs="Arial"/>
        </w:rPr>
        <w:t xml:space="preserve"> </w:t>
      </w:r>
    </w:p>
    <w:p w14:paraId="24B13934" w14:textId="214BF29A" w:rsidR="008A0FE7" w:rsidRDefault="008A0FE7" w:rsidP="008A0FE7">
      <w:pPr>
        <w:spacing w:after="16"/>
      </w:pPr>
      <w:r>
        <w:rPr>
          <w:rFonts w:ascii="Arial" w:eastAsia="Arial" w:hAnsi="Arial" w:cs="Arial"/>
          <w:b/>
        </w:rPr>
        <w:t xml:space="preserve">4.11 Timescales </w:t>
      </w:r>
    </w:p>
    <w:p w14:paraId="3DEC34DE" w14:textId="77777777" w:rsidR="008A0FE7" w:rsidRDefault="008A0FE7" w:rsidP="008A0FE7">
      <w:pPr>
        <w:spacing w:after="31"/>
      </w:pPr>
      <w:r>
        <w:rPr>
          <w:rFonts w:ascii="Arial" w:eastAsia="Arial" w:hAnsi="Arial" w:cs="Arial"/>
        </w:rPr>
        <w:t xml:space="preserve">It is our policy that all complaints are managed within the following timescales: </w:t>
      </w:r>
    </w:p>
    <w:p w14:paraId="29B4EC3C" w14:textId="441FD3B3" w:rsidR="008A0FE7" w:rsidRDefault="008A0FE7" w:rsidP="008A0FE7">
      <w:pPr>
        <w:numPr>
          <w:ilvl w:val="0"/>
          <w:numId w:val="6"/>
        </w:numPr>
        <w:spacing w:after="5" w:line="284" w:lineRule="auto"/>
      </w:pPr>
      <w:r>
        <w:rPr>
          <w:rFonts w:ascii="Arial" w:eastAsia="Arial" w:hAnsi="Arial" w:cs="Arial"/>
        </w:rPr>
        <w:t xml:space="preserve">Written acknowledgement within </w:t>
      </w:r>
      <w:r w:rsidR="0005756F">
        <w:rPr>
          <w:rFonts w:ascii="Arial" w:eastAsia="Arial" w:hAnsi="Arial" w:cs="Arial"/>
        </w:rPr>
        <w:t>three</w:t>
      </w:r>
      <w:r>
        <w:rPr>
          <w:rFonts w:ascii="Arial" w:eastAsia="Arial" w:hAnsi="Arial" w:cs="Arial"/>
        </w:rPr>
        <w:t xml:space="preserve"> working days of receipt of the complaint  </w:t>
      </w:r>
    </w:p>
    <w:p w14:paraId="1CD78D7F" w14:textId="77777777" w:rsidR="008A0FE7" w:rsidRDefault="008A0FE7" w:rsidP="008A0FE7">
      <w:pPr>
        <w:numPr>
          <w:ilvl w:val="0"/>
          <w:numId w:val="6"/>
        </w:numPr>
        <w:spacing w:after="3" w:line="250" w:lineRule="auto"/>
      </w:pPr>
      <w:r>
        <w:rPr>
          <w:rFonts w:ascii="Arial" w:eastAsia="Arial" w:hAnsi="Arial" w:cs="Arial"/>
        </w:rPr>
        <w:t xml:space="preserve">Stage 1 decision - a full written response will be provided within 10 working days of the acknowledgement, or, if this is not possible, we will inform the complainant of the new response time, which will only exceed a further 10 working days with their agreement. If agreement cannot be reached, the relevant Ombudsman’s details will be provided. </w:t>
      </w:r>
    </w:p>
    <w:p w14:paraId="145BF07F" w14:textId="77777777" w:rsidR="008A0FE7" w:rsidRDefault="008A0FE7" w:rsidP="008A0FE7">
      <w:pPr>
        <w:numPr>
          <w:ilvl w:val="0"/>
          <w:numId w:val="6"/>
        </w:numPr>
        <w:spacing w:after="160" w:line="286" w:lineRule="auto"/>
      </w:pPr>
      <w:r>
        <w:rPr>
          <w:rFonts w:ascii="Arial" w:eastAsia="Arial" w:hAnsi="Arial" w:cs="Arial"/>
        </w:rPr>
        <w:lastRenderedPageBreak/>
        <w:t xml:space="preserve">Stage 2 decision – a full written response will be provided within 15 working days from the request to escalate, or, if this is not possible, we will inform the complainant of the new response time, which will only exceed a further 10 working days with their agreement. If agreement cannot be reached, the relevant Ombudsman’s details will be provided. </w:t>
      </w:r>
    </w:p>
    <w:p w14:paraId="2625E3D2" w14:textId="77777777" w:rsidR="008A0FE7" w:rsidRDefault="008A0FE7" w:rsidP="008A0FE7">
      <w:pPr>
        <w:spacing w:after="19"/>
      </w:pPr>
      <w:r>
        <w:rPr>
          <w:rFonts w:ascii="Arial" w:eastAsia="Arial" w:hAnsi="Arial" w:cs="Arial"/>
          <w:i/>
        </w:rPr>
        <w:t xml:space="preserve"> </w:t>
      </w:r>
    </w:p>
    <w:p w14:paraId="16A1C529" w14:textId="2052E7F9" w:rsidR="008A0FE7" w:rsidRDefault="008A0FE7" w:rsidP="008A0FE7">
      <w:pPr>
        <w:spacing w:after="16"/>
      </w:pPr>
      <w:r>
        <w:rPr>
          <w:rFonts w:ascii="Arial" w:eastAsia="Arial" w:hAnsi="Arial" w:cs="Arial"/>
          <w:b/>
        </w:rPr>
        <w:t xml:space="preserve">4.12 The Ombudsman Service </w:t>
      </w:r>
    </w:p>
    <w:p w14:paraId="57156F83" w14:textId="77777777" w:rsidR="008A0FE7" w:rsidRDefault="008A0FE7" w:rsidP="008A0FE7">
      <w:pPr>
        <w:spacing w:line="275" w:lineRule="auto"/>
      </w:pPr>
      <w:r w:rsidRPr="2E517C0A">
        <w:rPr>
          <w:rFonts w:ascii="Arial" w:eastAsia="Arial" w:hAnsi="Arial" w:cs="Arial"/>
        </w:rPr>
        <w:t xml:space="preserve">Where applicable, Abbeyfield will inform complainants of their right to seek independent redress, through an Ombudsman scheme, should they remain dissatisfied with the outcome of our organisational complaints handling process. Details will be provided in the Complaints leaflet, and all communications with applicable complainants. </w:t>
      </w:r>
    </w:p>
    <w:p w14:paraId="6C63E894" w14:textId="77777777" w:rsidR="008A0FE7" w:rsidRDefault="008A0FE7" w:rsidP="008A0FE7">
      <w:pPr>
        <w:spacing w:after="16"/>
      </w:pPr>
      <w:r>
        <w:rPr>
          <w:rFonts w:ascii="Arial" w:eastAsia="Arial" w:hAnsi="Arial" w:cs="Arial"/>
        </w:rPr>
        <w:t xml:space="preserve"> </w:t>
      </w:r>
    </w:p>
    <w:p w14:paraId="4FDE567F" w14:textId="77777777" w:rsidR="008A0FE7" w:rsidRDefault="008A0FE7" w:rsidP="008A0FE7">
      <w:pPr>
        <w:spacing w:after="2" w:line="275" w:lineRule="auto"/>
      </w:pPr>
      <w:r w:rsidRPr="2E517C0A">
        <w:rPr>
          <w:rFonts w:ascii="Arial" w:eastAsia="Arial" w:hAnsi="Arial" w:cs="Arial"/>
        </w:rPr>
        <w:t xml:space="preserve">If the complainant is a tenant, leaseholder, or housing applicant, they can refer the complaint to the Housing Ombudsman Service.  </w:t>
      </w:r>
    </w:p>
    <w:p w14:paraId="1FA93329" w14:textId="77777777" w:rsidR="008A0FE7" w:rsidRDefault="008A0FE7" w:rsidP="008A0FE7">
      <w:pPr>
        <w:spacing w:after="16"/>
      </w:pPr>
      <w:r>
        <w:rPr>
          <w:rFonts w:ascii="Arial" w:eastAsia="Arial" w:hAnsi="Arial" w:cs="Arial"/>
        </w:rPr>
        <w:t xml:space="preserve"> </w:t>
      </w:r>
    </w:p>
    <w:p w14:paraId="391C6A63" w14:textId="77777777" w:rsidR="008A0FE7" w:rsidRDefault="008A0FE7" w:rsidP="008A0FE7">
      <w:r>
        <w:rPr>
          <w:rFonts w:ascii="Arial" w:eastAsia="Arial" w:hAnsi="Arial" w:cs="Arial"/>
        </w:rPr>
        <w:t xml:space="preserve">Abbeyfield will co-operate with the relevant Ombudsman during any investigation and comply fully with the resulting final decision, which will be binding on Abbeyfield. </w:t>
      </w:r>
    </w:p>
    <w:p w14:paraId="122A1E2D" w14:textId="77777777" w:rsidR="008A0FE7" w:rsidRDefault="008A0FE7" w:rsidP="008A0FE7">
      <w:pPr>
        <w:spacing w:after="16"/>
      </w:pPr>
    </w:p>
    <w:p w14:paraId="74D45F63" w14:textId="0AD25CF1" w:rsidR="008A0FE7" w:rsidRDefault="008A0FE7" w:rsidP="008A0FE7">
      <w:pPr>
        <w:spacing w:after="16"/>
      </w:pPr>
      <w:r>
        <w:rPr>
          <w:rFonts w:ascii="Arial" w:eastAsia="Arial" w:hAnsi="Arial" w:cs="Arial"/>
          <w:b/>
        </w:rPr>
        <w:t xml:space="preserve">4.13 Putting things right </w:t>
      </w:r>
    </w:p>
    <w:p w14:paraId="125C5E44" w14:textId="77777777" w:rsidR="008A0FE7" w:rsidRDefault="008A0FE7" w:rsidP="008A0FE7">
      <w:pPr>
        <w:spacing w:line="291" w:lineRule="auto"/>
      </w:pPr>
      <w:r w:rsidRPr="2E517C0A">
        <w:rPr>
          <w:rFonts w:ascii="Arial" w:eastAsia="Arial" w:hAnsi="Arial" w:cs="Arial"/>
        </w:rPr>
        <w:t xml:space="preserve">Where a complaint identifies that Abbeyfield has failed to deliver a service to the expected standard, we will seek to resolve the complaint and to ‘put things right’.  </w:t>
      </w:r>
    </w:p>
    <w:p w14:paraId="7C990F92" w14:textId="77777777" w:rsidR="008A0FE7" w:rsidRDefault="008A0FE7" w:rsidP="008A0FE7">
      <w:pPr>
        <w:spacing w:after="16"/>
      </w:pPr>
      <w:r>
        <w:rPr>
          <w:rFonts w:ascii="Arial" w:eastAsia="Arial" w:hAnsi="Arial" w:cs="Arial"/>
        </w:rPr>
        <w:t xml:space="preserve"> </w:t>
      </w:r>
    </w:p>
    <w:p w14:paraId="67FC2875" w14:textId="16F74F13" w:rsidR="00C12F5F" w:rsidRDefault="008A0FE7" w:rsidP="008A0FE7">
      <w:pPr>
        <w:rPr>
          <w:rFonts w:ascii="Arial" w:eastAsia="Arial" w:hAnsi="Arial" w:cs="Arial"/>
        </w:rPr>
      </w:pPr>
      <w:r w:rsidRPr="2E517C0A">
        <w:rPr>
          <w:rFonts w:ascii="Arial" w:eastAsia="Arial" w:hAnsi="Arial" w:cs="Arial"/>
        </w:rPr>
        <w:t>The redress offered will reflect the extent of any failure in the service provided and the subsequent impact on the complainant as a result. Where fault is identified, Abbeyfield will apologise and take corrective action, including, where appropriate, making a compensation payment.</w:t>
      </w:r>
    </w:p>
    <w:p w14:paraId="5A10968B" w14:textId="40079C64" w:rsidR="008A0FE7" w:rsidRDefault="008A0FE7" w:rsidP="008A0FE7">
      <w:pPr>
        <w:spacing w:after="19"/>
      </w:pPr>
      <w:r>
        <w:rPr>
          <w:rFonts w:ascii="Arial" w:eastAsia="Arial" w:hAnsi="Arial" w:cs="Arial"/>
          <w:b/>
          <w:bCs/>
        </w:rPr>
        <w:t xml:space="preserve">4.14 </w:t>
      </w:r>
      <w:r w:rsidRPr="2E517C0A">
        <w:rPr>
          <w:rFonts w:ascii="Arial" w:eastAsia="Arial" w:hAnsi="Arial" w:cs="Arial"/>
          <w:b/>
          <w:bCs/>
        </w:rPr>
        <w:t xml:space="preserve">Managing complainants’ expectations and behaviour </w:t>
      </w:r>
    </w:p>
    <w:p w14:paraId="496C4463" w14:textId="77777777" w:rsidR="008A0FE7" w:rsidRDefault="008A0FE7" w:rsidP="008A0FE7">
      <w:pPr>
        <w:spacing w:line="275" w:lineRule="auto"/>
        <w:ind w:right="92"/>
      </w:pPr>
      <w:r w:rsidRPr="2E517C0A">
        <w:rPr>
          <w:rFonts w:ascii="Arial" w:eastAsia="Arial" w:hAnsi="Arial" w:cs="Arial"/>
        </w:rPr>
        <w:t xml:space="preserve">Abbeyfield will investigate complaints in an independent, impartial and fair way. However, in the event that a complainant’s desired outcome is unreasonable or unrealistic, Abbeyfield will seek to explain the reasoning to the individual at the outset, while continuing with a full investigation of the issues.  </w:t>
      </w:r>
    </w:p>
    <w:p w14:paraId="59886766" w14:textId="77777777" w:rsidR="008A0FE7" w:rsidRDefault="008A0FE7" w:rsidP="008A0FE7">
      <w:pPr>
        <w:spacing w:after="16"/>
      </w:pPr>
      <w:r>
        <w:rPr>
          <w:rFonts w:ascii="Arial" w:eastAsia="Arial" w:hAnsi="Arial" w:cs="Arial"/>
        </w:rPr>
        <w:t xml:space="preserve"> </w:t>
      </w:r>
    </w:p>
    <w:p w14:paraId="60F3A14C" w14:textId="54586618" w:rsidR="008A0FE7" w:rsidRDefault="008A0FE7" w:rsidP="008A0FE7">
      <w:pPr>
        <w:spacing w:after="35" w:line="275" w:lineRule="auto"/>
        <w:ind w:right="58"/>
      </w:pPr>
      <w:r w:rsidRPr="2E517C0A">
        <w:rPr>
          <w:rFonts w:ascii="Arial" w:eastAsia="Arial" w:hAnsi="Arial" w:cs="Arial"/>
        </w:rPr>
        <w:t>Abbeyfield believes that all complainants have a right to be heard, understood and respected and we will treat all complaints in the same way. If a complaint is accompanied by inappropriate behaviour (e.g. aggressive or abusive) from the complainant, Abbeyfield will seek to manage this behaviour separately</w:t>
      </w:r>
      <w:r>
        <w:rPr>
          <w:rFonts w:ascii="Arial" w:eastAsia="Arial" w:hAnsi="Arial" w:cs="Arial"/>
        </w:rPr>
        <w:t>.</w:t>
      </w:r>
    </w:p>
    <w:p w14:paraId="7D7FDA5D" w14:textId="380B0911" w:rsidR="008A0FE7" w:rsidRDefault="008A0FE7" w:rsidP="008A0FE7">
      <w:pPr>
        <w:spacing w:line="275" w:lineRule="auto"/>
      </w:pPr>
      <w:r w:rsidRPr="2E517C0A">
        <w:rPr>
          <w:rFonts w:ascii="Arial" w:eastAsia="Arial" w:hAnsi="Arial" w:cs="Arial"/>
        </w:rPr>
        <w:t xml:space="preserve">Actions to manage a complainant’s behaviour may include warning the individual about their behaviour and requesting modifications, appointing a specific point of contact, or communicating only in writing. Any restrictions due to unacceptable behaviour will be agreed </w:t>
      </w:r>
      <w:r w:rsidRPr="2E517C0A">
        <w:rPr>
          <w:rFonts w:ascii="Arial" w:eastAsia="Arial" w:hAnsi="Arial" w:cs="Arial"/>
        </w:rPr>
        <w:lastRenderedPageBreak/>
        <w:t xml:space="preserve">with the Customer Operations Director, be proportionate and in line with the Equality Act 2010.  </w:t>
      </w:r>
    </w:p>
    <w:p w14:paraId="2CE9285C" w14:textId="77777777" w:rsidR="008A0FE7" w:rsidRDefault="008A0FE7" w:rsidP="008A0FE7">
      <w:pPr>
        <w:spacing w:after="16"/>
      </w:pPr>
      <w:r>
        <w:rPr>
          <w:rFonts w:ascii="Arial" w:eastAsia="Arial" w:hAnsi="Arial" w:cs="Arial"/>
        </w:rPr>
        <w:t xml:space="preserve"> </w:t>
      </w:r>
    </w:p>
    <w:p w14:paraId="07BE0D98" w14:textId="77777777" w:rsidR="008A0FE7" w:rsidRDefault="008A0FE7" w:rsidP="008A0FE7">
      <w:pPr>
        <w:spacing w:line="275" w:lineRule="auto"/>
        <w:ind w:right="63"/>
        <w:jc w:val="both"/>
      </w:pPr>
      <w:r w:rsidRPr="2E517C0A">
        <w:rPr>
          <w:rFonts w:ascii="Arial" w:eastAsia="Arial" w:hAnsi="Arial" w:cs="Arial"/>
        </w:rPr>
        <w:t xml:space="preserve">Where a complainant continues to pursue a case after having exhausted our internal complaints procedure and without presenting any new information, Abbeyfield will inform the individual that the complaint will not be investigated further and advise that they take the issue to the Ombudsman, as appropriate. </w:t>
      </w:r>
    </w:p>
    <w:p w14:paraId="211C2E3A" w14:textId="77777777" w:rsidR="008A0FE7" w:rsidRDefault="008A0FE7" w:rsidP="008A0FE7">
      <w:pPr>
        <w:spacing w:after="16"/>
      </w:pPr>
      <w:r>
        <w:rPr>
          <w:rFonts w:ascii="Arial" w:eastAsia="Arial" w:hAnsi="Arial" w:cs="Arial"/>
          <w:b/>
        </w:rPr>
        <w:t xml:space="preserve"> </w:t>
      </w:r>
    </w:p>
    <w:p w14:paraId="51262EC7" w14:textId="532A9D28" w:rsidR="008A0FE7" w:rsidRDefault="008A0FE7" w:rsidP="008A0FE7">
      <w:pPr>
        <w:spacing w:after="19"/>
      </w:pPr>
      <w:r>
        <w:rPr>
          <w:rFonts w:ascii="Arial" w:eastAsia="Arial" w:hAnsi="Arial" w:cs="Arial"/>
          <w:b/>
        </w:rPr>
        <w:t>4.15 Responsibilities</w:t>
      </w:r>
      <w:r>
        <w:rPr>
          <w:rFonts w:ascii="Arial" w:eastAsia="Arial" w:hAnsi="Arial" w:cs="Arial"/>
          <w:color w:val="FF0000"/>
        </w:rPr>
        <w:t xml:space="preserve">  </w:t>
      </w:r>
    </w:p>
    <w:p w14:paraId="40DD5B9D" w14:textId="77777777" w:rsidR="008A0FE7" w:rsidRDefault="008A0FE7" w:rsidP="008A0FE7">
      <w:pPr>
        <w:ind w:right="60"/>
        <w:jc w:val="both"/>
        <w:rPr>
          <w:rFonts w:ascii="Arial" w:eastAsia="Arial" w:hAnsi="Arial" w:cs="Arial"/>
        </w:rPr>
      </w:pPr>
      <w:r w:rsidRPr="2E517C0A">
        <w:rPr>
          <w:rFonts w:ascii="Arial" w:eastAsia="Arial" w:hAnsi="Arial" w:cs="Arial"/>
        </w:rPr>
        <w:t>The head of operations has overall responsibility for all complaints received at the organisation and will be directed to the appropriate manager for investigation.</w:t>
      </w:r>
    </w:p>
    <w:p w14:paraId="07106F47" w14:textId="77777777" w:rsidR="008A0FE7" w:rsidRDefault="008A0FE7" w:rsidP="008A0FE7">
      <w:pPr>
        <w:spacing w:after="2" w:line="275" w:lineRule="auto"/>
        <w:jc w:val="both"/>
      </w:pPr>
      <w:r w:rsidRPr="2E517C0A">
        <w:rPr>
          <w:rFonts w:ascii="Arial" w:eastAsia="Arial" w:hAnsi="Arial" w:cs="Arial"/>
        </w:rPr>
        <w:t xml:space="preserve">Each manager is responsible for addressing complaints within their area of responsibility, unless there is a conflict of interest in which case another senior manager would investigate the issues raised.  </w:t>
      </w:r>
    </w:p>
    <w:p w14:paraId="1C89B715" w14:textId="77777777" w:rsidR="008A0FE7" w:rsidRDefault="008A0FE7" w:rsidP="008A0FE7">
      <w:pPr>
        <w:ind w:right="60"/>
        <w:jc w:val="both"/>
        <w:rPr>
          <w:rFonts w:ascii="Arial" w:eastAsia="Arial" w:hAnsi="Arial" w:cs="Arial"/>
        </w:rPr>
      </w:pPr>
      <w:r w:rsidRPr="2E517C0A">
        <w:rPr>
          <w:rFonts w:ascii="Arial" w:eastAsia="Arial" w:hAnsi="Arial" w:cs="Arial"/>
        </w:rPr>
        <w:t xml:space="preserve">The Chair of Abbeyfield East Devon Society’s Board is the trustee with lead responsibility for complaints within the </w:t>
      </w:r>
      <w:r>
        <w:rPr>
          <w:rFonts w:ascii="Arial" w:eastAsia="Arial" w:hAnsi="Arial" w:cs="Arial"/>
        </w:rPr>
        <w:t>organization.</w:t>
      </w:r>
    </w:p>
    <w:p w14:paraId="6A41749F" w14:textId="77777777" w:rsidR="008A0FE7" w:rsidRDefault="008A0FE7" w:rsidP="008A0FE7">
      <w:pPr>
        <w:ind w:right="60"/>
        <w:jc w:val="both"/>
        <w:rPr>
          <w:rFonts w:ascii="Arial" w:eastAsia="Arial" w:hAnsi="Arial" w:cs="Arial"/>
        </w:rPr>
      </w:pPr>
    </w:p>
    <w:p w14:paraId="6C23E95A" w14:textId="24F9A66B" w:rsidR="008A0FE7" w:rsidRDefault="008A0FE7" w:rsidP="008A0FE7">
      <w:pPr>
        <w:spacing w:after="16"/>
      </w:pPr>
      <w:r>
        <w:rPr>
          <w:rFonts w:ascii="Arial" w:eastAsia="Arial" w:hAnsi="Arial" w:cs="Arial"/>
          <w:b/>
        </w:rPr>
        <w:t>4.16 Continuous learning and improvement</w:t>
      </w:r>
      <w:r>
        <w:rPr>
          <w:rFonts w:ascii="Arial" w:eastAsia="Arial" w:hAnsi="Arial" w:cs="Arial"/>
          <w:b/>
          <w:color w:val="FF0000"/>
        </w:rPr>
        <w:t xml:space="preserve"> </w:t>
      </w:r>
    </w:p>
    <w:p w14:paraId="38BC099F" w14:textId="4C3EC21D" w:rsidR="008A0FE7" w:rsidRDefault="008A0FE7" w:rsidP="008A0FE7">
      <w:pPr>
        <w:spacing w:after="16"/>
      </w:pPr>
      <w:r w:rsidRPr="2E517C0A">
        <w:rPr>
          <w:rFonts w:ascii="Arial" w:eastAsia="Arial" w:hAnsi="Arial" w:cs="Arial"/>
        </w:rPr>
        <w:t>Where a complaint investigation uncovers significant findings, Abbeyfield will undertake a review</w:t>
      </w:r>
      <w:hyperlink r:id="rId22">
        <w:r w:rsidRPr="2E517C0A">
          <w:rPr>
            <w:rFonts w:ascii="Arial" w:eastAsia="Arial" w:hAnsi="Arial" w:cs="Arial"/>
          </w:rPr>
          <w:t>.</w:t>
        </w:r>
      </w:hyperlink>
      <w:r w:rsidRPr="2E517C0A">
        <w:rPr>
          <w:rFonts w:ascii="Arial" w:eastAsia="Arial" w:hAnsi="Arial" w:cs="Arial"/>
        </w:rPr>
        <w:t xml:space="preserve"> The findings of lessons learnt exercises from complaints will be shared with the Board, via the operations team.</w:t>
      </w:r>
    </w:p>
    <w:p w14:paraId="20C9F035" w14:textId="77777777" w:rsidR="008A0FE7" w:rsidRDefault="008A0FE7" w:rsidP="008A0FE7">
      <w:pPr>
        <w:spacing w:after="38" w:line="275" w:lineRule="auto"/>
      </w:pPr>
      <w:r w:rsidRPr="2E517C0A">
        <w:rPr>
          <w:rFonts w:ascii="Arial" w:eastAsia="Arial" w:hAnsi="Arial" w:cs="Arial"/>
        </w:rPr>
        <w:t xml:space="preserve">Regular reports on the volume, category and outcome of complaint and compliance with set timeframes, will be provided to the the Board, Head of Operations, who has lead responsibility for complaints, will decide what data is required by the Customer </w:t>
      </w:r>
    </w:p>
    <w:p w14:paraId="5F0475F0" w14:textId="77777777" w:rsidR="008A0FE7" w:rsidRDefault="008A0FE7" w:rsidP="008A0FE7">
      <w:pPr>
        <w:ind w:right="60"/>
        <w:jc w:val="both"/>
        <w:rPr>
          <w:rFonts w:ascii="Arial" w:eastAsia="Arial" w:hAnsi="Arial" w:cs="Arial"/>
        </w:rPr>
      </w:pPr>
      <w:r w:rsidRPr="2E517C0A">
        <w:rPr>
          <w:rFonts w:ascii="Arial" w:eastAsia="Arial" w:hAnsi="Arial" w:cs="Arial"/>
        </w:rPr>
        <w:t>On an annual basis, the operations team will review the organisation’s complaints handling procedures in conjunction with the trustee with lead responsibility and publish the results of the self-assessment to the Board and</w:t>
      </w:r>
      <w:r>
        <w:rPr>
          <w:rFonts w:ascii="Arial" w:eastAsia="Arial" w:hAnsi="Arial" w:cs="Arial"/>
        </w:rPr>
        <w:t xml:space="preserve"> </w:t>
      </w:r>
      <w:r w:rsidRPr="2E517C0A">
        <w:rPr>
          <w:rFonts w:ascii="Arial" w:eastAsia="Arial" w:hAnsi="Arial" w:cs="Arial"/>
        </w:rPr>
        <w:t>circulate to house managers and place on Abbeyfield’s website. Data related to complaints will also be published in the organisation’s Annual Report</w:t>
      </w:r>
      <w:r>
        <w:rPr>
          <w:rFonts w:ascii="Arial" w:eastAsia="Arial" w:hAnsi="Arial" w:cs="Arial"/>
        </w:rPr>
        <w:t>.</w:t>
      </w:r>
    </w:p>
    <w:p w14:paraId="6C660405" w14:textId="49DA357E" w:rsidR="008A0FE7" w:rsidRDefault="008A0FE7" w:rsidP="008A0FE7">
      <w:pPr>
        <w:spacing w:after="19"/>
      </w:pPr>
      <w:r>
        <w:rPr>
          <w:rFonts w:ascii="Arial" w:eastAsia="Arial" w:hAnsi="Arial" w:cs="Arial"/>
          <w:b/>
        </w:rPr>
        <w:t xml:space="preserve">4.17 Administering Concerns </w:t>
      </w:r>
    </w:p>
    <w:p w14:paraId="20B528EE" w14:textId="77777777" w:rsidR="008A0FE7" w:rsidRDefault="008A0FE7" w:rsidP="008A0FE7">
      <w:pPr>
        <w:spacing w:line="284" w:lineRule="auto"/>
        <w:ind w:right="9"/>
      </w:pPr>
      <w:r w:rsidRPr="2E517C0A">
        <w:rPr>
          <w:rFonts w:ascii="Arial" w:eastAsia="Arial" w:hAnsi="Arial" w:cs="Arial"/>
        </w:rPr>
        <w:t xml:space="preserve">It is Abbeyfield’s policy that all concerns raised by residents, their representatives, or other stakeholders will be logged and acknowledged. Unless the concern was received anonymously, the individual will be thanked for bringing the issue to Abbeyfield’s attention.  </w:t>
      </w:r>
    </w:p>
    <w:p w14:paraId="60F008B4" w14:textId="77777777" w:rsidR="008A0FE7" w:rsidRDefault="008A0FE7" w:rsidP="008A0FE7">
      <w:pPr>
        <w:spacing w:after="19"/>
      </w:pPr>
      <w:r>
        <w:rPr>
          <w:rFonts w:ascii="Arial" w:eastAsia="Arial" w:hAnsi="Arial" w:cs="Arial"/>
        </w:rPr>
        <w:t xml:space="preserve"> </w:t>
      </w:r>
    </w:p>
    <w:p w14:paraId="738ABDD9" w14:textId="77777777" w:rsidR="008A0FE7" w:rsidRDefault="008A0FE7" w:rsidP="008A0FE7">
      <w:pPr>
        <w:spacing w:after="2" w:line="274" w:lineRule="auto"/>
        <w:rPr>
          <w:rFonts w:ascii="Arial" w:eastAsia="Arial" w:hAnsi="Arial" w:cs="Arial"/>
        </w:rPr>
      </w:pPr>
      <w:r w:rsidRPr="2E517C0A">
        <w:rPr>
          <w:rFonts w:ascii="Arial" w:eastAsia="Arial" w:hAnsi="Arial" w:cs="Arial"/>
        </w:rPr>
        <w:t xml:space="preserve">The Head of operations will then forward the concern onto the appropriate manager to enable a full investigation into the matters raised to be undertaken. There will be no further communication with the individual who raised the concern, unless specific circumstances require it.  </w:t>
      </w:r>
    </w:p>
    <w:p w14:paraId="2CA23395" w14:textId="77777777" w:rsidR="008A0FE7" w:rsidRDefault="008A0FE7" w:rsidP="008A0FE7">
      <w:pPr>
        <w:spacing w:after="2" w:line="274" w:lineRule="auto"/>
        <w:rPr>
          <w:rFonts w:ascii="Arial" w:eastAsia="Arial" w:hAnsi="Arial" w:cs="Arial"/>
        </w:rPr>
      </w:pPr>
    </w:p>
    <w:p w14:paraId="033BD2B9" w14:textId="78A971E4" w:rsidR="008A0FE7" w:rsidRDefault="008A0FE7" w:rsidP="008A0FE7">
      <w:pPr>
        <w:spacing w:line="275" w:lineRule="auto"/>
      </w:pPr>
      <w:r w:rsidRPr="2E517C0A">
        <w:rPr>
          <w:rFonts w:ascii="Arial" w:eastAsia="Arial" w:hAnsi="Arial" w:cs="Arial"/>
        </w:rPr>
        <w:lastRenderedPageBreak/>
        <w:t xml:space="preserve">If a concern alerts us to possible abuse or neglect, the procedure outlined in our Safeguarding Adults or Safeguarding Children policies will be followed. In particular, the relevant local authority safeguarding team will be notified, and they will take the lead to ensure appropriate investigations are carried out and outcomes are monitored. </w:t>
      </w:r>
    </w:p>
    <w:p w14:paraId="290FC2AC" w14:textId="1011FE2C" w:rsidR="008A0FE7" w:rsidRDefault="008A0FE7" w:rsidP="008A0FE7">
      <w:pPr>
        <w:spacing w:after="16"/>
      </w:pPr>
      <w:r>
        <w:rPr>
          <w:rFonts w:ascii="Arial" w:eastAsia="Arial" w:hAnsi="Arial" w:cs="Arial"/>
          <w:b/>
        </w:rPr>
        <w:t xml:space="preserve">4.18 Administering Compliments  </w:t>
      </w:r>
    </w:p>
    <w:p w14:paraId="509D74C9" w14:textId="3AAC2237" w:rsidR="008A0FE7" w:rsidRDefault="008A0FE7" w:rsidP="008A0FE7">
      <w:pPr>
        <w:spacing w:line="275" w:lineRule="auto"/>
      </w:pPr>
      <w:r>
        <w:rPr>
          <w:rFonts w:ascii="Arial" w:eastAsia="Arial" w:hAnsi="Arial" w:cs="Arial"/>
        </w:rPr>
        <w:t xml:space="preserve">It is Abbeyfield’s policy that all compliments received by staff from residents, their representatives, or other stakeholders should be acknowledged and recorded. </w:t>
      </w:r>
    </w:p>
    <w:p w14:paraId="4F21ADAD" w14:textId="04DB51A6" w:rsidR="008A0FE7" w:rsidRDefault="00DE7C6B" w:rsidP="008A0FE7">
      <w:pPr>
        <w:pStyle w:val="ListParagraph"/>
        <w:numPr>
          <w:ilvl w:val="0"/>
          <w:numId w:val="2"/>
        </w:numPr>
        <w:ind w:right="60"/>
        <w:jc w:val="both"/>
        <w:rPr>
          <w:rFonts w:ascii="Arial" w:eastAsia="Arial" w:hAnsi="Arial" w:cs="Arial"/>
          <w:color w:val="FF0000"/>
        </w:rPr>
      </w:pPr>
      <w:r w:rsidRPr="00DE7C6B">
        <w:rPr>
          <w:rFonts w:ascii="Arial" w:eastAsia="Arial" w:hAnsi="Arial" w:cs="Arial"/>
          <w:b/>
          <w:bCs/>
        </w:rPr>
        <w:t>Finances</w:t>
      </w:r>
      <w:r>
        <w:rPr>
          <w:rFonts w:ascii="Arial" w:eastAsia="Arial" w:hAnsi="Arial" w:cs="Arial"/>
        </w:rPr>
        <w:t xml:space="preserve">: </w:t>
      </w:r>
      <w:r w:rsidR="008A0FE7" w:rsidRPr="00DE7C6B">
        <w:rPr>
          <w:rFonts w:ascii="Arial" w:eastAsia="Arial" w:hAnsi="Arial" w:cs="Arial"/>
        </w:rPr>
        <w:t xml:space="preserve">Ensuring a comprehensive and effective complaints procedure is part of Abbeyfield's role in delivering social value. A failure to effectively manage complaints, and address the issues underlying them, will negatively impact Abbeyfield’s finances. </w:t>
      </w:r>
      <w:r w:rsidR="008A0FE7" w:rsidRPr="00DE7C6B">
        <w:rPr>
          <w:rFonts w:ascii="Arial" w:eastAsia="Arial" w:hAnsi="Arial" w:cs="Arial"/>
          <w:color w:val="FF0000"/>
        </w:rPr>
        <w:t xml:space="preserve"> </w:t>
      </w:r>
    </w:p>
    <w:p w14:paraId="7891BA0C" w14:textId="77777777" w:rsidR="00DE7C6B" w:rsidRDefault="00DE7C6B" w:rsidP="00DE7C6B">
      <w:pPr>
        <w:pStyle w:val="ListParagraph"/>
        <w:numPr>
          <w:ilvl w:val="0"/>
          <w:numId w:val="2"/>
        </w:numPr>
        <w:spacing w:after="16"/>
        <w:rPr>
          <w:rFonts w:ascii="Aptos" w:hAnsi="Aptos"/>
        </w:rPr>
      </w:pPr>
      <w:r w:rsidRPr="00DE7C6B">
        <w:rPr>
          <w:rFonts w:ascii="Aptos" w:hAnsi="Aptos"/>
          <w:b/>
          <w:bCs/>
        </w:rPr>
        <w:t>Linked policies</w:t>
      </w:r>
      <w:r>
        <w:rPr>
          <w:rFonts w:ascii="Aptos" w:hAnsi="Aptos"/>
        </w:rPr>
        <w:t xml:space="preserve">: </w:t>
      </w:r>
    </w:p>
    <w:p w14:paraId="14624E8D" w14:textId="60675E18" w:rsidR="00DE7C6B" w:rsidRPr="00DE7C6B" w:rsidRDefault="00DE7C6B" w:rsidP="00DE7C6B">
      <w:pPr>
        <w:spacing w:after="16"/>
        <w:rPr>
          <w:rFonts w:ascii="Aptos" w:hAnsi="Aptos"/>
        </w:rPr>
      </w:pPr>
      <w:hyperlink r:id="rId23">
        <w:r w:rsidRPr="00DE7C6B">
          <w:rPr>
            <w:rFonts w:ascii="Aptos" w:eastAsia="Arial" w:hAnsi="Aptos" w:cs="Arial"/>
            <w:u w:color="0000FF"/>
          </w:rPr>
          <w:t>Anti</w:t>
        </w:r>
      </w:hyperlink>
      <w:hyperlink r:id="rId24">
        <w:r w:rsidRPr="00DE7C6B">
          <w:rPr>
            <w:rFonts w:ascii="Aptos" w:eastAsia="Arial" w:hAnsi="Aptos" w:cs="Arial"/>
            <w:u w:color="0000FF"/>
          </w:rPr>
          <w:t>-</w:t>
        </w:r>
      </w:hyperlink>
      <w:hyperlink r:id="rId25">
        <w:r w:rsidRPr="00DE7C6B">
          <w:rPr>
            <w:rFonts w:ascii="Aptos" w:eastAsia="Arial" w:hAnsi="Aptos" w:cs="Arial"/>
            <w:u w:color="0000FF"/>
          </w:rPr>
          <w:t>Social Behaviour (R002P)</w:t>
        </w:r>
      </w:hyperlink>
      <w:hyperlink r:id="rId26">
        <w:r w:rsidRPr="00DE7C6B">
          <w:rPr>
            <w:rFonts w:ascii="Aptos" w:eastAsia="Arial" w:hAnsi="Aptos" w:cs="Arial"/>
          </w:rPr>
          <w:t xml:space="preserve"> </w:t>
        </w:r>
      </w:hyperlink>
      <w:r w:rsidRPr="00DE7C6B">
        <w:rPr>
          <w:rFonts w:ascii="Aptos" w:eastAsia="Arial" w:hAnsi="Aptos" w:cs="Arial"/>
        </w:rPr>
        <w:t xml:space="preserve"> </w:t>
      </w:r>
    </w:p>
    <w:p w14:paraId="1A6C3E1C" w14:textId="77777777" w:rsidR="00DE7C6B" w:rsidRPr="00DE7C6B" w:rsidRDefault="00DE7C6B" w:rsidP="00DE7C6B">
      <w:pPr>
        <w:spacing w:after="19"/>
        <w:rPr>
          <w:rFonts w:ascii="Aptos" w:hAnsi="Aptos"/>
        </w:rPr>
      </w:pPr>
      <w:hyperlink r:id="rId27">
        <w:r w:rsidRPr="00DE7C6B">
          <w:rPr>
            <w:rFonts w:ascii="Aptos" w:eastAsia="Arial" w:hAnsi="Aptos" w:cs="Arial"/>
            <w:u w:color="0000FF"/>
          </w:rPr>
          <w:t>Compensation and Goodwill Payments (R004P)</w:t>
        </w:r>
      </w:hyperlink>
      <w:hyperlink r:id="rId28">
        <w:r w:rsidRPr="00DE7C6B">
          <w:rPr>
            <w:rFonts w:ascii="Aptos" w:eastAsia="Arial" w:hAnsi="Aptos" w:cs="Arial"/>
          </w:rPr>
          <w:t xml:space="preserve"> </w:t>
        </w:r>
      </w:hyperlink>
    </w:p>
    <w:p w14:paraId="45976534" w14:textId="77777777" w:rsidR="00DE7C6B" w:rsidRPr="00DE7C6B" w:rsidRDefault="00DE7C6B" w:rsidP="00DE7C6B">
      <w:pPr>
        <w:spacing w:after="16"/>
        <w:rPr>
          <w:rFonts w:ascii="Aptos" w:hAnsi="Aptos"/>
        </w:rPr>
      </w:pPr>
      <w:hyperlink r:id="rId29">
        <w:r w:rsidRPr="00DE7C6B">
          <w:rPr>
            <w:rFonts w:ascii="Aptos" w:eastAsia="Arial" w:hAnsi="Aptos" w:cs="Arial"/>
            <w:u w:color="0000FF"/>
          </w:rPr>
          <w:t>Disciplinary (S008P)</w:t>
        </w:r>
      </w:hyperlink>
      <w:hyperlink r:id="rId30">
        <w:r w:rsidRPr="00DE7C6B">
          <w:rPr>
            <w:rFonts w:ascii="Aptos" w:eastAsia="Arial" w:hAnsi="Aptos" w:cs="Arial"/>
          </w:rPr>
          <w:t xml:space="preserve"> </w:t>
        </w:r>
      </w:hyperlink>
    </w:p>
    <w:p w14:paraId="5C125C19" w14:textId="77777777" w:rsidR="00DE7C6B" w:rsidRPr="00DE7C6B" w:rsidRDefault="00DE7C6B" w:rsidP="00DE7C6B">
      <w:pPr>
        <w:spacing w:after="17"/>
        <w:rPr>
          <w:rFonts w:ascii="Aptos" w:hAnsi="Aptos"/>
        </w:rPr>
      </w:pPr>
      <w:hyperlink r:id="rId31">
        <w:r w:rsidRPr="00DE7C6B">
          <w:rPr>
            <w:rFonts w:ascii="Aptos" w:eastAsia="Arial" w:hAnsi="Aptos" w:cs="Arial"/>
            <w:u w:color="0000FF"/>
          </w:rPr>
          <w:t>Equality, Diversity and Inclusion (LG016P)</w:t>
        </w:r>
      </w:hyperlink>
      <w:hyperlink r:id="rId32">
        <w:r w:rsidRPr="00DE7C6B">
          <w:rPr>
            <w:rFonts w:ascii="Aptos" w:eastAsia="Arial" w:hAnsi="Aptos" w:cs="Arial"/>
          </w:rPr>
          <w:t xml:space="preserve"> </w:t>
        </w:r>
      </w:hyperlink>
      <w:r w:rsidRPr="00DE7C6B">
        <w:rPr>
          <w:rFonts w:ascii="Aptos" w:eastAsia="Arial" w:hAnsi="Aptos" w:cs="Arial"/>
        </w:rPr>
        <w:t xml:space="preserve"> </w:t>
      </w:r>
    </w:p>
    <w:p w14:paraId="47640D9D" w14:textId="77777777" w:rsidR="00DE7C6B" w:rsidRPr="00DE7C6B" w:rsidRDefault="00DE7C6B" w:rsidP="00DE7C6B">
      <w:pPr>
        <w:spacing w:after="16"/>
        <w:rPr>
          <w:rFonts w:ascii="Aptos" w:hAnsi="Aptos"/>
        </w:rPr>
      </w:pPr>
      <w:hyperlink r:id="rId33">
        <w:r w:rsidRPr="00DE7C6B">
          <w:rPr>
            <w:rFonts w:ascii="Aptos" w:eastAsia="Arial" w:hAnsi="Aptos" w:cs="Arial"/>
            <w:u w:color="0000FF"/>
          </w:rPr>
          <w:t>Grievance (S014P)</w:t>
        </w:r>
      </w:hyperlink>
      <w:hyperlink r:id="rId34">
        <w:r w:rsidRPr="00DE7C6B">
          <w:rPr>
            <w:rFonts w:ascii="Aptos" w:eastAsia="Arial" w:hAnsi="Aptos" w:cs="Arial"/>
          </w:rPr>
          <w:t xml:space="preserve"> </w:t>
        </w:r>
      </w:hyperlink>
    </w:p>
    <w:p w14:paraId="646B1467" w14:textId="77777777" w:rsidR="00DE7C6B" w:rsidRPr="00DE7C6B" w:rsidRDefault="00DE7C6B" w:rsidP="00DE7C6B">
      <w:pPr>
        <w:spacing w:after="19"/>
        <w:rPr>
          <w:rFonts w:ascii="Aptos" w:hAnsi="Aptos"/>
        </w:rPr>
      </w:pPr>
      <w:hyperlink r:id="rId35">
        <w:r w:rsidRPr="00DE7C6B">
          <w:rPr>
            <w:rFonts w:ascii="Aptos" w:eastAsia="Arial" w:hAnsi="Aptos" w:cs="Arial"/>
            <w:u w:color="0000FF"/>
          </w:rPr>
          <w:t>Learning Lessons (LG045P)</w:t>
        </w:r>
      </w:hyperlink>
      <w:hyperlink r:id="rId36">
        <w:r w:rsidRPr="00DE7C6B">
          <w:rPr>
            <w:rFonts w:ascii="Aptos" w:eastAsia="Arial" w:hAnsi="Aptos" w:cs="Arial"/>
          </w:rPr>
          <w:t xml:space="preserve"> </w:t>
        </w:r>
      </w:hyperlink>
    </w:p>
    <w:p w14:paraId="7AFAA17C" w14:textId="77777777" w:rsidR="00DE7C6B" w:rsidRPr="00DE7C6B" w:rsidRDefault="00DE7C6B" w:rsidP="00DE7C6B">
      <w:pPr>
        <w:spacing w:after="16"/>
        <w:rPr>
          <w:rFonts w:ascii="Aptos" w:hAnsi="Aptos"/>
        </w:rPr>
      </w:pPr>
      <w:hyperlink r:id="rId37">
        <w:r w:rsidRPr="00DE7C6B">
          <w:rPr>
            <w:rFonts w:ascii="Aptos" w:eastAsia="Arial" w:hAnsi="Aptos" w:cs="Arial"/>
            <w:u w:color="0000FF"/>
          </w:rPr>
          <w:t>Safeguarding Adults (LG031P)</w:t>
        </w:r>
      </w:hyperlink>
      <w:hyperlink r:id="rId38">
        <w:r w:rsidRPr="00DE7C6B">
          <w:rPr>
            <w:rFonts w:ascii="Aptos" w:eastAsia="Arial" w:hAnsi="Aptos" w:cs="Arial"/>
          </w:rPr>
          <w:t xml:space="preserve"> </w:t>
        </w:r>
      </w:hyperlink>
    </w:p>
    <w:p w14:paraId="32E849C1" w14:textId="7C120BBA" w:rsidR="00DE7C6B" w:rsidRDefault="00DE7C6B" w:rsidP="00DE7C6B">
      <w:pPr>
        <w:ind w:right="60"/>
        <w:jc w:val="both"/>
      </w:pPr>
      <w:hyperlink r:id="rId39">
        <w:r w:rsidRPr="00DE7C6B">
          <w:rPr>
            <w:rFonts w:ascii="Aptos" w:eastAsia="Arial" w:hAnsi="Aptos" w:cs="Arial"/>
            <w:u w:color="0000FF"/>
          </w:rPr>
          <w:t>Whistleblowing (LG038P)</w:t>
        </w:r>
      </w:hyperlink>
      <w:hyperlink r:id="rId40">
        <w:r w:rsidRPr="00DE7C6B">
          <w:rPr>
            <w:rFonts w:ascii="Arial" w:eastAsia="Arial" w:hAnsi="Arial" w:cs="Arial"/>
          </w:rPr>
          <w:t xml:space="preserve"> </w:t>
        </w:r>
      </w:hyperlink>
    </w:p>
    <w:p w14:paraId="3B95E77A" w14:textId="18351DF5" w:rsidR="00DE7C6B" w:rsidRDefault="00DE7C6B" w:rsidP="00DE7C6B">
      <w:pPr>
        <w:pStyle w:val="ListParagraph"/>
        <w:numPr>
          <w:ilvl w:val="0"/>
          <w:numId w:val="2"/>
        </w:numPr>
      </w:pPr>
      <w:r w:rsidRPr="00DE7C6B">
        <w:rPr>
          <w:rFonts w:ascii="Arial" w:eastAsia="Arial" w:hAnsi="Arial" w:cs="Arial"/>
          <w:b/>
          <w:bCs/>
        </w:rPr>
        <w:t>Relevant Legislation/Regulation</w:t>
      </w:r>
      <w:r>
        <w:rPr>
          <w:rFonts w:ascii="Arial" w:eastAsia="Arial" w:hAnsi="Arial" w:cs="Arial"/>
        </w:rPr>
        <w:t xml:space="preserve">: </w:t>
      </w:r>
      <w:r w:rsidRPr="00DE7C6B">
        <w:rPr>
          <w:rFonts w:ascii="Arial" w:eastAsia="Arial" w:hAnsi="Arial" w:cs="Arial"/>
        </w:rPr>
        <w:t xml:space="preserve">The Regulatory Framework for Social Housing (England)  </w:t>
      </w:r>
    </w:p>
    <w:p w14:paraId="00DDF63C" w14:textId="77777777" w:rsidR="00DE7C6B" w:rsidRDefault="00DE7C6B" w:rsidP="00DE7C6B">
      <w:pPr>
        <w:spacing w:after="16"/>
      </w:pPr>
      <w:r>
        <w:rPr>
          <w:rFonts w:ascii="Arial" w:eastAsia="Arial" w:hAnsi="Arial" w:cs="Arial"/>
        </w:rPr>
        <w:t xml:space="preserve">Health and Social Care Act 2008 (Regulated Activities) Regulations 2014: </w:t>
      </w:r>
    </w:p>
    <w:p w14:paraId="42509486" w14:textId="6D157768" w:rsidR="00DE7C6B" w:rsidRDefault="00DE7C6B" w:rsidP="00DE7C6B">
      <w:pPr>
        <w:spacing w:after="16"/>
      </w:pPr>
      <w:r>
        <w:rPr>
          <w:rFonts w:ascii="Arial" w:eastAsia="Arial" w:hAnsi="Arial" w:cs="Arial"/>
        </w:rPr>
        <w:t xml:space="preserve">Regulation 16 </w:t>
      </w:r>
      <w:hyperlink r:id="rId41">
        <w:r>
          <w:rPr>
            <w:rFonts w:ascii="Arial" w:eastAsia="Arial" w:hAnsi="Arial" w:cs="Arial"/>
            <w:color w:val="0000FF"/>
            <w:u w:val="single" w:color="0000FF"/>
            <w:shd w:val="clear" w:color="auto" w:fill="F8F8F8"/>
          </w:rPr>
          <w:t>Consumer Standard: Tenant Involvement and Empowerment</w:t>
        </w:r>
      </w:hyperlink>
      <w:hyperlink r:id="rId42">
        <w:r>
          <w:rPr>
            <w:rFonts w:ascii="Arial" w:eastAsia="Arial" w:hAnsi="Arial" w:cs="Arial"/>
          </w:rPr>
          <w:t xml:space="preserve"> </w:t>
        </w:r>
      </w:hyperlink>
    </w:p>
    <w:p w14:paraId="06E1F06C" w14:textId="268961F0" w:rsidR="00DE7C6B" w:rsidRDefault="00DE7C6B" w:rsidP="00DE7C6B">
      <w:pPr>
        <w:ind w:right="60"/>
        <w:jc w:val="both"/>
        <w:rPr>
          <w:rFonts w:ascii="Arial" w:eastAsia="Arial" w:hAnsi="Arial" w:cs="Arial"/>
        </w:rPr>
      </w:pPr>
    </w:p>
    <w:p w14:paraId="75A40145" w14:textId="73BF31AE" w:rsidR="00DE7C6B" w:rsidRDefault="00DE7C6B" w:rsidP="00DE7C6B">
      <w:pPr>
        <w:pStyle w:val="ListParagraph"/>
        <w:numPr>
          <w:ilvl w:val="0"/>
          <w:numId w:val="2"/>
        </w:numPr>
        <w:spacing w:after="17"/>
      </w:pPr>
      <w:r>
        <w:t xml:space="preserve">Guidance: </w:t>
      </w:r>
      <w:hyperlink r:id="rId43">
        <w:r w:rsidRPr="00DE7C6B">
          <w:rPr>
            <w:rFonts w:ascii="Arial" w:eastAsia="Arial" w:hAnsi="Arial" w:cs="Arial"/>
            <w:color w:val="0000FF"/>
            <w:u w:val="single" w:color="0000FF"/>
          </w:rPr>
          <w:t>Housing Ombudsman’s Complaint Handling Code (March 2022</w:t>
        </w:r>
      </w:hyperlink>
      <w:hyperlink r:id="rId44">
        <w:r w:rsidRPr="00DE7C6B">
          <w:rPr>
            <w:rFonts w:ascii="Arial" w:eastAsia="Arial" w:hAnsi="Arial" w:cs="Arial"/>
            <w:color w:val="0000FF"/>
            <w:u w:val="single" w:color="0000FF"/>
          </w:rPr>
          <w:t>)</w:t>
        </w:r>
      </w:hyperlink>
      <w:hyperlink r:id="rId45">
        <w:r w:rsidRPr="00DE7C6B">
          <w:rPr>
            <w:rFonts w:ascii="Arial" w:eastAsia="Arial" w:hAnsi="Arial" w:cs="Arial"/>
            <w:color w:val="0000FF"/>
          </w:rPr>
          <w:t xml:space="preserve"> </w:t>
        </w:r>
      </w:hyperlink>
    </w:p>
    <w:p w14:paraId="2FD1A01D" w14:textId="77777777" w:rsidR="00DE7C6B" w:rsidRDefault="00DE7C6B" w:rsidP="00DE7C6B">
      <w:pPr>
        <w:spacing w:after="16"/>
      </w:pPr>
      <w:r>
        <w:rPr>
          <w:rFonts w:ascii="Arial" w:eastAsia="Arial" w:hAnsi="Arial" w:cs="Arial"/>
        </w:rPr>
        <w:t xml:space="preserve"> </w:t>
      </w:r>
    </w:p>
    <w:p w14:paraId="17F84FAE" w14:textId="77777777" w:rsidR="00DE7C6B" w:rsidRDefault="00DE7C6B" w:rsidP="00DE7C6B">
      <w:pPr>
        <w:spacing w:after="2" w:line="275" w:lineRule="auto"/>
      </w:pPr>
      <w:hyperlink r:id="rId46">
        <w:r>
          <w:rPr>
            <w:rFonts w:ascii="Arial" w:eastAsia="Arial" w:hAnsi="Arial" w:cs="Arial"/>
            <w:color w:val="0000FF"/>
            <w:u w:val="single" w:color="0000FF"/>
          </w:rPr>
          <w:t>Local Government and Social Care Ombudsman resources, including single</w:t>
        </w:r>
      </w:hyperlink>
      <w:hyperlink r:id="rId47">
        <w:r>
          <w:rPr>
            <w:rFonts w:ascii="Arial" w:eastAsia="Arial" w:hAnsi="Arial" w:cs="Arial"/>
            <w:color w:val="0000FF"/>
          </w:rPr>
          <w:t xml:space="preserve"> </w:t>
        </w:r>
      </w:hyperlink>
      <w:hyperlink r:id="rId48">
        <w:r>
          <w:rPr>
            <w:rFonts w:ascii="Arial" w:eastAsia="Arial" w:hAnsi="Arial" w:cs="Arial"/>
            <w:color w:val="0000FF"/>
            <w:u w:val="single" w:color="0000FF"/>
          </w:rPr>
          <w:t>complaints statement and good practice guide (July 2018)</w:t>
        </w:r>
      </w:hyperlink>
      <w:hyperlink r:id="rId49">
        <w:r>
          <w:rPr>
            <w:rFonts w:ascii="Arial" w:eastAsia="Arial" w:hAnsi="Arial" w:cs="Arial"/>
          </w:rPr>
          <w:t xml:space="preserve"> </w:t>
        </w:r>
      </w:hyperlink>
    </w:p>
    <w:p w14:paraId="2C158334" w14:textId="77777777" w:rsidR="00DE7C6B" w:rsidRDefault="00DE7C6B" w:rsidP="00DE7C6B">
      <w:pPr>
        <w:spacing w:after="55"/>
      </w:pPr>
      <w:r>
        <w:rPr>
          <w:rFonts w:ascii="Arial" w:eastAsia="Arial" w:hAnsi="Arial" w:cs="Arial"/>
          <w:b/>
        </w:rPr>
        <w:t xml:space="preserve"> </w:t>
      </w:r>
    </w:p>
    <w:p w14:paraId="77D5E2FB" w14:textId="5057362F" w:rsidR="00DE7C6B" w:rsidRDefault="00DE7C6B" w:rsidP="00DE7C6B">
      <w:pPr>
        <w:ind w:right="60"/>
        <w:jc w:val="both"/>
      </w:pPr>
      <w:hyperlink r:id="rId50">
        <w:r>
          <w:rPr>
            <w:rFonts w:ascii="Arial" w:eastAsia="Arial" w:hAnsi="Arial" w:cs="Arial"/>
            <w:color w:val="0000FF"/>
            <w:u w:val="single" w:color="0000FF"/>
          </w:rPr>
          <w:t>Housing Ombudsman’s Unacceptable User Action Policy (August 2019)</w:t>
        </w:r>
      </w:hyperlink>
    </w:p>
    <w:p w14:paraId="5968B6EA" w14:textId="77777777" w:rsidR="00DE7C6B" w:rsidRPr="00DE7C6B" w:rsidRDefault="00DE7C6B" w:rsidP="00DE7C6B">
      <w:pPr>
        <w:ind w:right="60"/>
        <w:jc w:val="both"/>
        <w:rPr>
          <w:rFonts w:ascii="Arial" w:eastAsia="Arial" w:hAnsi="Arial" w:cs="Arial"/>
        </w:rPr>
      </w:pPr>
    </w:p>
    <w:sectPr w:rsidR="00DE7C6B" w:rsidRPr="00DE7C6B">
      <w:headerReference w:type="default" r:id="rId51"/>
      <w:footerReference w:type="default" r:id="rId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088AE" w14:textId="77777777" w:rsidR="00D44518" w:rsidRDefault="00D44518" w:rsidP="002312D4">
      <w:pPr>
        <w:spacing w:after="0" w:line="240" w:lineRule="auto"/>
      </w:pPr>
      <w:r>
        <w:separator/>
      </w:r>
    </w:p>
  </w:endnote>
  <w:endnote w:type="continuationSeparator" w:id="0">
    <w:p w14:paraId="6C25E386" w14:textId="77777777" w:rsidR="00D44518" w:rsidRDefault="00D44518" w:rsidP="00231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904B" w14:textId="77777777" w:rsidR="009178F9" w:rsidRPr="00DB6863" w:rsidRDefault="009178F9" w:rsidP="009178F9">
    <w:pPr>
      <w:spacing w:after="0" w:line="240" w:lineRule="auto"/>
      <w:rPr>
        <w:rFonts w:ascii="Arial" w:hAnsi="Arial" w:cs="Arial"/>
        <w:b/>
        <w:bCs/>
        <w:color w:val="004B8D"/>
        <w:sz w:val="20"/>
        <w:szCs w:val="20"/>
      </w:rPr>
    </w:pPr>
    <w:r w:rsidRPr="00DB6863">
      <w:rPr>
        <w:rFonts w:ascii="Arial" w:hAnsi="Arial" w:cs="Arial"/>
        <w:b/>
        <w:bCs/>
        <w:color w:val="004B8D"/>
        <w:sz w:val="20"/>
        <w:szCs w:val="20"/>
      </w:rPr>
      <w:t>Royal Patron His Majesty King Charles III</w:t>
    </w:r>
  </w:p>
  <w:p w14:paraId="0C3F34D0" w14:textId="77777777" w:rsidR="009178F9" w:rsidRPr="00DB6863" w:rsidRDefault="009178F9" w:rsidP="009178F9">
    <w:pPr>
      <w:spacing w:after="0" w:line="240" w:lineRule="auto"/>
      <w:rPr>
        <w:rFonts w:ascii="Arial" w:hAnsi="Arial" w:cs="Arial"/>
        <w:b/>
        <w:bCs/>
        <w:color w:val="004B8D"/>
        <w:sz w:val="20"/>
        <w:szCs w:val="20"/>
      </w:rPr>
    </w:pPr>
    <w:r w:rsidRPr="00FD276E">
      <w:rPr>
        <w:rFonts w:ascii="Arial" w:hAnsi="Arial" w:cs="Arial"/>
        <w:color w:val="004B8D"/>
        <w:sz w:val="18"/>
        <w:szCs w:val="18"/>
      </w:rPr>
      <w:t xml:space="preserve">Registered Charity No. </w:t>
    </w:r>
    <w:r>
      <w:rPr>
        <w:rFonts w:ascii="Arial" w:hAnsi="Arial" w:cs="Arial"/>
        <w:color w:val="004B8D"/>
        <w:sz w:val="18"/>
        <w:szCs w:val="18"/>
      </w:rPr>
      <w:t>1206411</w:t>
    </w:r>
    <w:r w:rsidRPr="00FD276E">
      <w:rPr>
        <w:rFonts w:ascii="Arial" w:hAnsi="Arial" w:cs="Arial"/>
        <w:color w:val="004B8D"/>
        <w:sz w:val="18"/>
        <w:szCs w:val="18"/>
      </w:rPr>
      <w:t xml:space="preserve"> Regulator of Social Housing (RSH) No</w:t>
    </w:r>
    <w:r>
      <w:rPr>
        <w:rFonts w:ascii="Arial" w:hAnsi="Arial" w:cs="Arial"/>
        <w:color w:val="004B8D"/>
        <w:sz w:val="18"/>
        <w:szCs w:val="18"/>
      </w:rPr>
      <w:t>. H2776</w:t>
    </w:r>
    <w:r w:rsidRPr="00FD276E">
      <w:rPr>
        <w:rFonts w:ascii="Arial" w:hAnsi="Arial" w:cs="Arial"/>
        <w:color w:val="004B8D"/>
        <w:sz w:val="18"/>
        <w:szCs w:val="18"/>
      </w:rPr>
      <w:t xml:space="preserve"> Company No. </w:t>
    </w:r>
    <w:r>
      <w:rPr>
        <w:rFonts w:ascii="Arial" w:hAnsi="Arial" w:cs="Arial"/>
        <w:color w:val="004B8D"/>
        <w:sz w:val="18"/>
        <w:szCs w:val="18"/>
      </w:rPr>
      <w:t>15141319</w:t>
    </w:r>
    <w:r w:rsidRPr="00FD276E">
      <w:rPr>
        <w:rFonts w:ascii="Arial" w:hAnsi="Arial" w:cs="Arial"/>
        <w:color w:val="004B8D"/>
        <w:sz w:val="18"/>
        <w:szCs w:val="18"/>
      </w:rPr>
      <w:br/>
      <w:t>Registered Office: Marjorie Baker House, Vicarage St. Colyton Devon EX24 6LJ</w:t>
    </w:r>
  </w:p>
  <w:p w14:paraId="6FD9BF70" w14:textId="77777777" w:rsidR="009178F9" w:rsidRPr="00FD276E" w:rsidRDefault="009178F9" w:rsidP="009178F9">
    <w:pPr>
      <w:spacing w:after="0" w:line="240" w:lineRule="auto"/>
      <w:rPr>
        <w:rFonts w:ascii="Arial" w:hAnsi="Arial" w:cs="Arial"/>
        <w:color w:val="004B8D"/>
        <w:sz w:val="18"/>
        <w:szCs w:val="18"/>
      </w:rPr>
    </w:pPr>
    <w:r w:rsidRPr="00FD276E">
      <w:rPr>
        <w:rFonts w:ascii="Arial" w:hAnsi="Arial" w:cs="Arial"/>
        <w:color w:val="004B8D"/>
        <w:sz w:val="18"/>
        <w:szCs w:val="18"/>
      </w:rPr>
      <w:t>Registered in England and Wales</w:t>
    </w:r>
  </w:p>
  <w:p w14:paraId="0F922E84" w14:textId="77777777" w:rsidR="00452FD8" w:rsidRPr="009178F9" w:rsidRDefault="009178F9" w:rsidP="009178F9">
    <w:pPr>
      <w:spacing w:after="0" w:line="240" w:lineRule="auto"/>
      <w:jc w:val="both"/>
      <w:rPr>
        <w:rFonts w:ascii="Arial" w:hAnsi="Arial" w:cs="Arial"/>
        <w:color w:val="004B8D"/>
        <w:sz w:val="18"/>
        <w:szCs w:val="18"/>
      </w:rPr>
    </w:pPr>
    <w:r w:rsidRPr="00FD276E">
      <w:rPr>
        <w:rFonts w:ascii="Arial" w:hAnsi="Arial" w:cs="Arial"/>
        <w:color w:val="F3901D"/>
        <w:sz w:val="18"/>
        <w:szCs w:val="18"/>
      </w:rPr>
      <w:t>T:</w:t>
    </w:r>
    <w:r w:rsidRPr="00FD276E">
      <w:rPr>
        <w:rFonts w:ascii="Arial" w:hAnsi="Arial" w:cs="Arial"/>
        <w:color w:val="004B8D"/>
        <w:sz w:val="18"/>
        <w:szCs w:val="18"/>
      </w:rPr>
      <w:t xml:space="preserve"> 01297 553 800</w:t>
    </w:r>
    <w:r w:rsidRPr="00FD276E">
      <w:rPr>
        <w:rFonts w:ascii="Arial" w:hAnsi="Arial" w:cs="Arial"/>
        <w:color w:val="F3901D"/>
        <w:sz w:val="18"/>
        <w:szCs w:val="18"/>
      </w:rPr>
      <w:t xml:space="preserve">     E: </w:t>
    </w:r>
    <w:hyperlink r:id="rId1" w:history="1">
      <w:r w:rsidRPr="00FD276E">
        <w:rPr>
          <w:rStyle w:val="Hyperlink"/>
          <w:rFonts w:ascii="Arial" w:hAnsi="Arial" w:cs="Arial"/>
          <w:sz w:val="18"/>
          <w:szCs w:val="18"/>
        </w:rPr>
        <w:t>admin@abbeyfieldeastdevonsociety.co.uk</w:t>
      </w:r>
    </w:hyperlink>
    <w:r w:rsidRPr="00FD276E">
      <w:rPr>
        <w:rFonts w:ascii="Arial" w:hAnsi="Arial" w:cs="Arial"/>
        <w:color w:val="F3901D"/>
        <w:sz w:val="18"/>
        <w:szCs w:val="18"/>
      </w:rPr>
      <w:t xml:space="preserve">  www.abbeyfieldeastdevon.co.uk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E437E" w14:textId="77777777" w:rsidR="00D44518" w:rsidRDefault="00D44518" w:rsidP="002312D4">
      <w:pPr>
        <w:spacing w:after="0" w:line="240" w:lineRule="auto"/>
      </w:pPr>
      <w:r>
        <w:separator/>
      </w:r>
    </w:p>
  </w:footnote>
  <w:footnote w:type="continuationSeparator" w:id="0">
    <w:p w14:paraId="1F12D258" w14:textId="77777777" w:rsidR="00D44518" w:rsidRDefault="00D44518" w:rsidP="00231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B5B0D" w14:textId="77777777" w:rsidR="00FC2353" w:rsidRDefault="00FC2353">
    <w:pPr>
      <w:pStyle w:val="Header"/>
    </w:pPr>
    <w:r>
      <w:rPr>
        <w:noProof/>
      </w:rPr>
      <w:drawing>
        <wp:anchor distT="0" distB="0" distL="114300" distR="114300" simplePos="0" relativeHeight="251669504" behindDoc="0" locked="0" layoutInCell="1" allowOverlap="1" wp14:anchorId="2DFB7C32" wp14:editId="23D84822">
          <wp:simplePos x="0" y="0"/>
          <wp:positionH relativeFrom="margin">
            <wp:posOffset>-251460</wp:posOffset>
          </wp:positionH>
          <wp:positionV relativeFrom="paragraph">
            <wp:posOffset>-251460</wp:posOffset>
          </wp:positionV>
          <wp:extent cx="1783080" cy="804223"/>
          <wp:effectExtent l="0" t="0" r="7620" b="0"/>
          <wp:wrapNone/>
          <wp:docPr id="1758936320" name="Picture 6" descr="A logo with blue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936320" name="Picture 6" descr="A logo with blue and orang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83080" cy="80422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6432" behindDoc="0" locked="0" layoutInCell="1" allowOverlap="1" wp14:anchorId="3B53FC25" wp14:editId="1FFCEF56">
              <wp:simplePos x="0" y="0"/>
              <wp:positionH relativeFrom="margin">
                <wp:align>right</wp:align>
              </wp:positionH>
              <wp:positionV relativeFrom="paragraph">
                <wp:posOffset>6350</wp:posOffset>
              </wp:positionV>
              <wp:extent cx="2171700" cy="266700"/>
              <wp:effectExtent l="0" t="0" r="0" b="0"/>
              <wp:wrapSquare wrapText="bothSides"/>
              <wp:docPr id="80927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66700"/>
                      </a:xfrm>
                      <a:prstGeom prst="rect">
                        <a:avLst/>
                      </a:prstGeom>
                      <a:noFill/>
                      <a:ln w="9525">
                        <a:noFill/>
                        <a:miter lim="800000"/>
                        <a:headEnd/>
                        <a:tailEnd/>
                      </a:ln>
                    </wps:spPr>
                    <wps:txbx>
                      <w:txbxContent>
                        <w:p w14:paraId="033A0216" w14:textId="77777777" w:rsidR="00E3321F" w:rsidRPr="00FC2353" w:rsidRDefault="00E3321F" w:rsidP="00E3321F">
                          <w:pPr>
                            <w:spacing w:after="0" w:line="240" w:lineRule="auto"/>
                            <w:rPr>
                              <w:rFonts w:ascii="Arial" w:hAnsi="Arial" w:cs="Arial"/>
                              <w:color w:val="000000" w:themeColor="text1"/>
                              <w:sz w:val="20"/>
                              <w:szCs w:val="20"/>
                              <w14:textOutline w14:w="9525" w14:cap="rnd" w14:cmpd="sng" w14:algn="ctr">
                                <w14:noFill/>
                                <w14:prstDash w14:val="solid"/>
                                <w14:bevel/>
                              </w14:textOutline>
                            </w:rPr>
                          </w:pPr>
                          <w:hyperlink r:id="rId2" w:history="1">
                            <w:r w:rsidRPr="00FC2353">
                              <w:rPr>
                                <w:rStyle w:val="Hyperlink"/>
                                <w:rFonts w:ascii="Arial" w:hAnsi="Arial" w:cs="Arial"/>
                                <w:color w:val="000000" w:themeColor="text1"/>
                                <w:sz w:val="20"/>
                                <w:szCs w:val="20"/>
                                <w:u w:val="none"/>
                                <w14:textOutline w14:w="9525" w14:cap="rnd" w14:cmpd="sng" w14:algn="ctr">
                                  <w14:noFill/>
                                  <w14:prstDash w14:val="solid"/>
                                  <w14:bevel/>
                                </w14:textOutline>
                              </w:rPr>
                              <w:t>admin@abbeyfieldeastdevon.co.uk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53FC25" id="_x0000_t202" coordsize="21600,21600" o:spt="202" path="m,l,21600r21600,l21600,xe">
              <v:stroke joinstyle="miter"/>
              <v:path gradientshapeok="t" o:connecttype="rect"/>
            </v:shapetype>
            <v:shape id="Text Box 2" o:spid="_x0000_s1026" type="#_x0000_t202" style="position:absolute;margin-left:119.8pt;margin-top:.5pt;width:171pt;height:21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" filled="f" stroked="f">
              <v:textbox>
                <w:txbxContent>
                  <w:p w14:paraId="033A0216" w14:textId="77777777" w:rsidR="00E3321F" w:rsidRPr="00FC2353" w:rsidRDefault="00E3321F" w:rsidP="00E3321F">
                    <w:pPr>
                      <w:spacing w:after="0" w:line="240" w:lineRule="auto"/>
                      <w:rPr>
                        <w:rFonts w:ascii="Arial" w:hAnsi="Arial" w:cs="Arial"/>
                        <w:color w:val="000000" w:themeColor="text1"/>
                        <w:sz w:val="20"/>
                        <w:szCs w:val="20"/>
                        <w14:textOutline w14:w="9525" w14:cap="rnd" w14:cmpd="sng" w14:algn="ctr">
                          <w14:noFill/>
                          <w14:prstDash w14:val="solid"/>
                          <w14:bevel/>
                        </w14:textOutline>
                      </w:rPr>
                    </w:pPr>
                    <w:hyperlink r:id="rId3" w:history="1">
                      <w:r w:rsidRPr="00FC2353">
                        <w:rPr>
                          <w:rStyle w:val="Hyperlink"/>
                          <w:rFonts w:ascii="Arial" w:hAnsi="Arial" w:cs="Arial"/>
                          <w:color w:val="000000" w:themeColor="text1"/>
                          <w:sz w:val="20"/>
                          <w:szCs w:val="20"/>
                          <w:u w:val="none"/>
                          <w14:textOutline w14:w="9525" w14:cap="rnd" w14:cmpd="sng" w14:algn="ctr">
                            <w14:noFill/>
                            <w14:prstDash w14:val="solid"/>
                            <w14:bevel/>
                          </w14:textOutline>
                        </w:rPr>
                        <w:t>admin@abbeyfieldeastdevon.co.uk</w:t>
                      </w:r>
                    </w:hyperlink>
                  </w:p>
                </w:txbxContent>
              </v:textbox>
              <w10:wrap type="square" anchorx="margin"/>
            </v:shape>
          </w:pict>
        </mc:Fallback>
      </mc:AlternateContent>
    </w:r>
    <w:r>
      <w:rPr>
        <w:noProof/>
      </w:rPr>
      <mc:AlternateContent>
        <mc:Choice Requires="wps">
          <w:drawing>
            <wp:anchor distT="45720" distB="45720" distL="114300" distR="114300" simplePos="0" relativeHeight="251661312" behindDoc="0" locked="0" layoutInCell="1" allowOverlap="1" wp14:anchorId="45766C31" wp14:editId="6B21653F">
              <wp:simplePos x="0" y="0"/>
              <wp:positionH relativeFrom="column">
                <wp:posOffset>3581400</wp:posOffset>
              </wp:positionH>
              <wp:positionV relativeFrom="paragraph">
                <wp:posOffset>-199390</wp:posOffset>
              </wp:positionV>
              <wp:extent cx="1089660" cy="251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251460"/>
                      </a:xfrm>
                      <a:prstGeom prst="rect">
                        <a:avLst/>
                      </a:prstGeom>
                      <a:noFill/>
                      <a:ln w="9525">
                        <a:noFill/>
                        <a:miter lim="800000"/>
                        <a:headEnd/>
                        <a:tailEnd/>
                      </a:ln>
                    </wps:spPr>
                    <wps:txbx>
                      <w:txbxContent>
                        <w:p w14:paraId="28ABAF55" w14:textId="77777777" w:rsidR="00E3321F" w:rsidRPr="00E3321F" w:rsidRDefault="002312D4" w:rsidP="00E3321F">
                          <w:pPr>
                            <w:spacing w:after="120" w:line="240" w:lineRule="auto"/>
                            <w:rPr>
                              <w:rFonts w:ascii="Arial" w:hAnsi="Arial" w:cs="Arial"/>
                              <w:sz w:val="20"/>
                              <w:szCs w:val="20"/>
                            </w:rPr>
                          </w:pPr>
                          <w:r w:rsidRPr="00E3321F">
                            <w:rPr>
                              <w:rFonts w:ascii="Arial" w:hAnsi="Arial" w:cs="Arial"/>
                              <w:sz w:val="20"/>
                              <w:szCs w:val="20"/>
                            </w:rPr>
                            <w:t>01297 553 800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66C31" id="_x0000_s1027" type="#_x0000_t202" style="position:absolute;margin-left:282pt;margin-top:-15.7pt;width:85.8pt;height:1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" filled="f" stroked="f">
              <v:textbox>
                <w:txbxContent>
                  <w:p w14:paraId="28ABAF55" w14:textId="77777777" w:rsidR="00E3321F" w:rsidRPr="00E3321F" w:rsidRDefault="002312D4" w:rsidP="00E3321F">
                    <w:pPr>
                      <w:spacing w:after="120" w:line="240" w:lineRule="auto"/>
                      <w:rPr>
                        <w:rFonts w:ascii="Arial" w:hAnsi="Arial" w:cs="Arial"/>
                        <w:sz w:val="20"/>
                        <w:szCs w:val="20"/>
                      </w:rPr>
                    </w:pPr>
                    <w:r w:rsidRPr="00E3321F">
                      <w:rPr>
                        <w:rFonts w:ascii="Arial" w:hAnsi="Arial" w:cs="Arial"/>
                        <w:sz w:val="20"/>
                        <w:szCs w:val="20"/>
                      </w:rPr>
                      <w:t>01297 553 800</w:t>
                    </w:r>
                  </w:p>
                </w:txbxContent>
              </v:textbox>
              <w10:wrap type="square"/>
            </v:shape>
          </w:pict>
        </mc:Fallback>
      </mc:AlternateContent>
    </w:r>
    <w:r>
      <w:rPr>
        <w:noProof/>
      </w:rPr>
      <w:drawing>
        <wp:anchor distT="0" distB="0" distL="114300" distR="114300" simplePos="0" relativeHeight="251663360" behindDoc="0" locked="0" layoutInCell="1" allowOverlap="1" wp14:anchorId="7B360CBB" wp14:editId="63936308">
          <wp:simplePos x="0" y="0"/>
          <wp:positionH relativeFrom="column">
            <wp:posOffset>3307080</wp:posOffset>
          </wp:positionH>
          <wp:positionV relativeFrom="paragraph">
            <wp:posOffset>21590</wp:posOffset>
          </wp:positionV>
          <wp:extent cx="220980" cy="220980"/>
          <wp:effectExtent l="0" t="0" r="7620" b="7620"/>
          <wp:wrapNone/>
          <wp:docPr id="1382769319" name="Graphic 4"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69319" name="Graphic 1382769319" descr="Envelope with solid fill"/>
                  <pic:cNvPicPr/>
                </pic:nvPicPr>
                <pic:blipFill>
                  <a:blip r:embed="rId4">
                    <a:extLst>
                      <a:ext uri="{96DAC541-7B7A-43D3-8B79-37D633B846F1}">
                        <asvg:svgBlip xmlns:asvg="http://schemas.microsoft.com/office/drawing/2016/SVG/main" r:embed="rId5"/>
                      </a:ext>
                    </a:extLst>
                  </a:blip>
                  <a:stretch>
                    <a:fillRect/>
                  </a:stretch>
                </pic:blipFill>
                <pic:spPr>
                  <a:xfrm>
                    <a:off x="0" y="0"/>
                    <a:ext cx="220980" cy="2209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84B28E9" wp14:editId="666D47E9">
          <wp:simplePos x="0" y="0"/>
          <wp:positionH relativeFrom="column">
            <wp:posOffset>3307080</wp:posOffset>
          </wp:positionH>
          <wp:positionV relativeFrom="paragraph">
            <wp:posOffset>-168910</wp:posOffset>
          </wp:positionV>
          <wp:extent cx="175260" cy="175260"/>
          <wp:effectExtent l="0" t="0" r="0" b="0"/>
          <wp:wrapNone/>
          <wp:docPr id="639818351" name="Graphic 3" descr="Recei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18351" name="Graphic 639818351" descr="Receiver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175260" cy="1752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096CAA9C" wp14:editId="28D9EAE8">
              <wp:simplePos x="0" y="0"/>
              <wp:positionH relativeFrom="column">
                <wp:posOffset>3147060</wp:posOffset>
              </wp:positionH>
              <wp:positionV relativeFrom="paragraph">
                <wp:posOffset>-199390</wp:posOffset>
              </wp:positionV>
              <wp:extent cx="0" cy="655320"/>
              <wp:effectExtent l="0" t="0" r="38100" b="30480"/>
              <wp:wrapNone/>
              <wp:docPr id="1715173463" name="Straight Connector 1"/>
              <wp:cNvGraphicFramePr/>
              <a:graphic xmlns:a="http://schemas.openxmlformats.org/drawingml/2006/main">
                <a:graphicData uri="http://schemas.microsoft.com/office/word/2010/wordprocessingShape">
                  <wps:wsp>
                    <wps:cNvCnPr/>
                    <wps:spPr>
                      <a:xfrm>
                        <a:off x="0" y="0"/>
                        <a:ext cx="0" cy="655320"/>
                      </a:xfrm>
                      <a:prstGeom prst="line">
                        <a:avLst/>
                      </a:prstGeom>
                      <a:ln>
                        <a:solidFill>
                          <a:srgbClr val="F3901D"/>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49EDA4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7.8pt,-15.7pt" to="247.8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" strokecolor="#f3901d" strokeweight="1.5pt">
              <v:stroke joinstyle="miter"/>
            </v:line>
          </w:pict>
        </mc:Fallback>
      </mc:AlternateContent>
    </w:r>
  </w:p>
  <w:p w14:paraId="7660FEB3" w14:textId="77777777" w:rsidR="00FC2353" w:rsidRDefault="00FC2353">
    <w:pPr>
      <w:pStyle w:val="Header"/>
    </w:pPr>
    <w:r>
      <w:rPr>
        <w:noProof/>
      </w:rPr>
      <w:drawing>
        <wp:anchor distT="0" distB="0" distL="114300" distR="114300" simplePos="0" relativeHeight="251664384" behindDoc="0" locked="0" layoutInCell="1" allowOverlap="1" wp14:anchorId="4B157DA7" wp14:editId="1282526D">
          <wp:simplePos x="0" y="0"/>
          <wp:positionH relativeFrom="column">
            <wp:posOffset>3314700</wp:posOffset>
          </wp:positionH>
          <wp:positionV relativeFrom="paragraph">
            <wp:posOffset>56515</wp:posOffset>
          </wp:positionV>
          <wp:extent cx="220980" cy="220980"/>
          <wp:effectExtent l="0" t="0" r="7620" b="7620"/>
          <wp:wrapNone/>
          <wp:docPr id="540167789" name="Graphic 5"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67789" name="Graphic 540167789" descr="Marker with solid fill"/>
                  <pic:cNvPicPr/>
                </pic:nvPicPr>
                <pic:blipFill>
                  <a:blip r:embed="rId8">
                    <a:extLst>
                      <a:ext uri="{96DAC541-7B7A-43D3-8B79-37D633B846F1}">
                        <asvg:svgBlip xmlns:asvg="http://schemas.microsoft.com/office/drawing/2016/SVG/main" r:embed="rId9"/>
                      </a:ext>
                    </a:extLst>
                  </a:blip>
                  <a:stretch>
                    <a:fillRect/>
                  </a:stretch>
                </pic:blipFill>
                <pic:spPr>
                  <a:xfrm flipH="1">
                    <a:off x="0" y="0"/>
                    <a:ext cx="220980" cy="220980"/>
                  </a:xfrm>
                  <a:prstGeom prst="rect">
                    <a:avLst/>
                  </a:prstGeom>
                </pic:spPr>
              </pic:pic>
            </a:graphicData>
          </a:graphic>
        </wp:anchor>
      </w:drawing>
    </w:r>
    <w:r>
      <w:rPr>
        <w:noProof/>
      </w:rPr>
      <mc:AlternateContent>
        <mc:Choice Requires="wps">
          <w:drawing>
            <wp:anchor distT="45720" distB="45720" distL="114300" distR="114300" simplePos="0" relativeHeight="251668480" behindDoc="0" locked="0" layoutInCell="1" allowOverlap="1" wp14:anchorId="2CA0E283" wp14:editId="331E76EF">
              <wp:simplePos x="0" y="0"/>
              <wp:positionH relativeFrom="column">
                <wp:posOffset>3528060</wp:posOffset>
              </wp:positionH>
              <wp:positionV relativeFrom="paragraph">
                <wp:posOffset>3175</wp:posOffset>
              </wp:positionV>
              <wp:extent cx="2743200" cy="373380"/>
              <wp:effectExtent l="0" t="0" r="0" b="7620"/>
              <wp:wrapSquare wrapText="bothSides"/>
              <wp:docPr id="541626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73380"/>
                      </a:xfrm>
                      <a:prstGeom prst="rect">
                        <a:avLst/>
                      </a:prstGeom>
                      <a:solidFill>
                        <a:srgbClr val="FFFFFF"/>
                      </a:solidFill>
                      <a:ln w="9525">
                        <a:noFill/>
                        <a:miter lim="800000"/>
                        <a:headEnd/>
                        <a:tailEnd/>
                      </a:ln>
                    </wps:spPr>
                    <wps:txbx>
                      <w:txbxContent>
                        <w:p w14:paraId="7C7B6EC2" w14:textId="77777777" w:rsidR="00E3321F" w:rsidRPr="00E3321F" w:rsidRDefault="00E3321F" w:rsidP="00E3321F">
                          <w:pPr>
                            <w:spacing w:after="0" w:line="240" w:lineRule="auto"/>
                            <w:rPr>
                              <w:rFonts w:ascii="Arial" w:hAnsi="Arial" w:cs="Arial"/>
                              <w:sz w:val="20"/>
                              <w:szCs w:val="20"/>
                            </w:rPr>
                          </w:pPr>
                          <w:r w:rsidRPr="00E3321F">
                            <w:rPr>
                              <w:rFonts w:ascii="Arial" w:hAnsi="Arial" w:cs="Arial"/>
                              <w:sz w:val="20"/>
                              <w:szCs w:val="20"/>
                            </w:rPr>
                            <w:t>Marjorie Baker House, Vicarage St. Colyton, Devon EX24 6LJ</w:t>
                          </w:r>
                        </w:p>
                        <w:p w14:paraId="265505D5" w14:textId="77777777" w:rsidR="00E3321F" w:rsidRDefault="00E3321F" w:rsidP="00E3321F"/>
                        <w:p w14:paraId="26CD91E0" w14:textId="77777777" w:rsidR="00E3321F" w:rsidRDefault="00E332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0E283" id="_x0000_s1028" type="#_x0000_t202" style="position:absolute;margin-left:277.8pt;margin-top:.25pt;width:3in;height:29.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FEIEAIAAP0DAAAOAAAAZHJzL2Uyb0RvYy54bWysU9tu2zAMfR+wfxD0vjjXJTXiFF26DAO6&#10;C9DtA2RZjoXJokYpsbOvLyWnadC9DdODIIrkEXl4tL7tW8OOCr0GW/DJaMyZshIqbfcF//lj927F&#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" stroked="f">
              <v:textbox>
                <w:txbxContent>
                  <w:p w14:paraId="7C7B6EC2" w14:textId="77777777" w:rsidR="00E3321F" w:rsidRPr="00E3321F" w:rsidRDefault="00E3321F" w:rsidP="00E3321F">
                    <w:pPr>
                      <w:spacing w:after="0" w:line="240" w:lineRule="auto"/>
                      <w:rPr>
                        <w:rFonts w:ascii="Arial" w:hAnsi="Arial" w:cs="Arial"/>
                        <w:sz w:val="20"/>
                        <w:szCs w:val="20"/>
                      </w:rPr>
                    </w:pPr>
                    <w:r w:rsidRPr="00E3321F">
                      <w:rPr>
                        <w:rFonts w:ascii="Arial" w:hAnsi="Arial" w:cs="Arial"/>
                        <w:sz w:val="20"/>
                        <w:szCs w:val="20"/>
                      </w:rPr>
                      <w:t>Marjorie Baker House, Vicarage St. Colyton, Devon EX24 6LJ</w:t>
                    </w:r>
                  </w:p>
                  <w:p w14:paraId="265505D5" w14:textId="77777777" w:rsidR="00E3321F" w:rsidRDefault="00E3321F" w:rsidP="00E3321F"/>
                  <w:p w14:paraId="26CD91E0" w14:textId="77777777" w:rsidR="00E3321F" w:rsidRDefault="00E3321F"/>
                </w:txbxContent>
              </v:textbox>
              <w10:wrap type="square"/>
            </v:shape>
          </w:pict>
        </mc:Fallback>
      </mc:AlternateContent>
    </w:r>
  </w:p>
  <w:p w14:paraId="02181856" w14:textId="77777777" w:rsidR="002312D4" w:rsidRDefault="002312D4">
    <w:pPr>
      <w:pStyle w:val="Header"/>
    </w:pPr>
  </w:p>
  <w:p w14:paraId="716A3FBB" w14:textId="77777777" w:rsidR="009178F9" w:rsidRDefault="00917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17D53"/>
    <w:multiLevelType w:val="hybridMultilevel"/>
    <w:tmpl w:val="FFFFFFFF"/>
    <w:lvl w:ilvl="0" w:tplc="58C03AB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04568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C46714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7450E2">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464CA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826CB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E92B04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B6CF64">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3E925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C874A0F"/>
    <w:multiLevelType w:val="hybridMultilevel"/>
    <w:tmpl w:val="FFFFFFFF"/>
    <w:lvl w:ilvl="0" w:tplc="C9FC4262">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D2F5E4">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1A4B8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D4906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22C85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2CA16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28683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D8BBE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CC9080">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01C79D8"/>
    <w:multiLevelType w:val="hybridMultilevel"/>
    <w:tmpl w:val="0CB82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9C1229"/>
    <w:multiLevelType w:val="hybridMultilevel"/>
    <w:tmpl w:val="FFFFFFFF"/>
    <w:lvl w:ilvl="0" w:tplc="DE1A44BC">
      <w:start w:val="1"/>
      <w:numFmt w:val="bullet"/>
      <w:lvlText w:val="•"/>
      <w:lvlJc w:val="left"/>
      <w:pPr>
        <w:ind w:left="3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ABC62DE">
      <w:start w:val="1"/>
      <w:numFmt w:val="bullet"/>
      <w:lvlText w:val="-"/>
      <w:lvlJc w:val="left"/>
      <w:pPr>
        <w:ind w:left="7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9F03080">
      <w:start w:val="1"/>
      <w:numFmt w:val="bullet"/>
      <w:lvlText w:val="▪"/>
      <w:lvlJc w:val="left"/>
      <w:pPr>
        <w:ind w:left="15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704551C">
      <w:start w:val="1"/>
      <w:numFmt w:val="bullet"/>
      <w:lvlText w:val="•"/>
      <w:lvlJc w:val="left"/>
      <w:pPr>
        <w:ind w:left="22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D48BA58">
      <w:start w:val="1"/>
      <w:numFmt w:val="bullet"/>
      <w:lvlText w:val="o"/>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5403774">
      <w:start w:val="1"/>
      <w:numFmt w:val="bullet"/>
      <w:lvlText w:val="▪"/>
      <w:lvlJc w:val="left"/>
      <w:pPr>
        <w:ind w:left="37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B9A6B698">
      <w:start w:val="1"/>
      <w:numFmt w:val="bullet"/>
      <w:lvlText w:val="•"/>
      <w:lvlJc w:val="left"/>
      <w:pPr>
        <w:ind w:left="44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4DCB604">
      <w:start w:val="1"/>
      <w:numFmt w:val="bullet"/>
      <w:lvlText w:val="o"/>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5B83A46">
      <w:start w:val="1"/>
      <w:numFmt w:val="bullet"/>
      <w:lvlText w:val="▪"/>
      <w:lvlJc w:val="left"/>
      <w:pPr>
        <w:ind w:left="58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63EC17C5"/>
    <w:multiLevelType w:val="hybridMultilevel"/>
    <w:tmpl w:val="B1CA1C5C"/>
    <w:lvl w:ilvl="0" w:tplc="341093DC">
      <w:start w:val="1"/>
      <w:numFmt w:val="decimal"/>
      <w:lvlText w:val="%1."/>
      <w:lvlJc w:val="left"/>
      <w:pPr>
        <w:ind w:left="720" w:hanging="360"/>
      </w:pPr>
      <w:rPr>
        <w:rFonts w:hint="default"/>
        <w:b/>
        <w:bCs/>
        <w:color w:val="auto"/>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C16A74"/>
    <w:multiLevelType w:val="hybridMultilevel"/>
    <w:tmpl w:val="FFFFFFFF"/>
    <w:lvl w:ilvl="0" w:tplc="6802803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124614">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A14F6D8">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B6CE590">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B8197C">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5AA25A">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02ABAA">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C00724">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70C934">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84B33B7"/>
    <w:multiLevelType w:val="hybridMultilevel"/>
    <w:tmpl w:val="FFFFFFFF"/>
    <w:lvl w:ilvl="0" w:tplc="7E5E5CBE">
      <w:start w:val="1"/>
      <w:numFmt w:val="bullet"/>
      <w:lvlText w:val="•"/>
      <w:lvlJc w:val="left"/>
      <w:pPr>
        <w:ind w:left="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2C5BA4">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F0DA4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829D1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84E6D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AA25A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D0B08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CC1DA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5EF1C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C035887"/>
    <w:multiLevelType w:val="hybridMultilevel"/>
    <w:tmpl w:val="FFFFFFFF"/>
    <w:lvl w:ilvl="0" w:tplc="1A4AFACE">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946D68">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6AA0BD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92961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D4F69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D88A1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AE5516">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94CDE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406D0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FF939F3"/>
    <w:multiLevelType w:val="hybridMultilevel"/>
    <w:tmpl w:val="62EC5DC4"/>
    <w:lvl w:ilvl="0" w:tplc="FFFFFFFF">
      <w:start w:val="1"/>
      <w:numFmt w:val="decimal"/>
      <w:lvlText w:val="%1."/>
      <w:lvlJc w:val="left"/>
      <w:pPr>
        <w:ind w:left="720" w:hanging="360"/>
      </w:pPr>
      <w:rPr>
        <w:rFonts w:hint="default"/>
        <w:color w:val="auto"/>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13220423">
    <w:abstractNumId w:val="2"/>
  </w:num>
  <w:num w:numId="2" w16cid:durableId="805926732">
    <w:abstractNumId w:val="4"/>
  </w:num>
  <w:num w:numId="3" w16cid:durableId="382488233">
    <w:abstractNumId w:val="1"/>
  </w:num>
  <w:num w:numId="4" w16cid:durableId="790324443">
    <w:abstractNumId w:val="0"/>
  </w:num>
  <w:num w:numId="5" w16cid:durableId="182788841">
    <w:abstractNumId w:val="7"/>
  </w:num>
  <w:num w:numId="6" w16cid:durableId="1785927579">
    <w:abstractNumId w:val="6"/>
  </w:num>
  <w:num w:numId="7" w16cid:durableId="163135087">
    <w:abstractNumId w:val="5"/>
  </w:num>
  <w:num w:numId="8" w16cid:durableId="2035958822">
    <w:abstractNumId w:val="3"/>
  </w:num>
  <w:num w:numId="9" w16cid:durableId="13630199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463"/>
    <w:rsid w:val="0005756F"/>
    <w:rsid w:val="001B69E0"/>
    <w:rsid w:val="002312D4"/>
    <w:rsid w:val="002A1AD8"/>
    <w:rsid w:val="002B1F07"/>
    <w:rsid w:val="00322FAD"/>
    <w:rsid w:val="00417804"/>
    <w:rsid w:val="00452FD8"/>
    <w:rsid w:val="00471FB6"/>
    <w:rsid w:val="005044A6"/>
    <w:rsid w:val="00540C0C"/>
    <w:rsid w:val="005A7463"/>
    <w:rsid w:val="008A0FE7"/>
    <w:rsid w:val="009178F9"/>
    <w:rsid w:val="00C12F5F"/>
    <w:rsid w:val="00D44518"/>
    <w:rsid w:val="00DE7C6B"/>
    <w:rsid w:val="00E1719D"/>
    <w:rsid w:val="00E3321F"/>
    <w:rsid w:val="00EE2F07"/>
    <w:rsid w:val="00FC2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BAF04"/>
  <w15:chartTrackingRefBased/>
  <w15:docId w15:val="{9AE5774A-5041-4B85-A3A4-6F0ABCA8C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463"/>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2312D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2312D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2312D4"/>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2312D4"/>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2312D4"/>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2312D4"/>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2312D4"/>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2312D4"/>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2312D4"/>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2D4"/>
    <w:rPr>
      <w:rFonts w:eastAsiaTheme="majorEastAsia" w:cstheme="majorBidi"/>
      <w:color w:val="272727" w:themeColor="text1" w:themeTint="D8"/>
    </w:rPr>
  </w:style>
  <w:style w:type="paragraph" w:styleId="Title">
    <w:name w:val="Title"/>
    <w:basedOn w:val="Normal"/>
    <w:next w:val="Normal"/>
    <w:link w:val="TitleChar"/>
    <w:uiPriority w:val="10"/>
    <w:qFormat/>
    <w:rsid w:val="002312D4"/>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231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2D4"/>
    <w:pPr>
      <w:numPr>
        <w:ilvl w:val="1"/>
      </w:numPr>
      <w:spacing w:after="160"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31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2D4"/>
    <w:pPr>
      <w:spacing w:before="160" w:after="160" w:line="278" w:lineRule="auto"/>
      <w:jc w:val="center"/>
    </w:pPr>
    <w:rPr>
      <w:rFonts w:eastAsiaTheme="minorHAns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2312D4"/>
    <w:rPr>
      <w:i/>
      <w:iCs/>
      <w:color w:val="404040" w:themeColor="text1" w:themeTint="BF"/>
    </w:rPr>
  </w:style>
  <w:style w:type="paragraph" w:styleId="ListParagraph">
    <w:name w:val="List Paragraph"/>
    <w:basedOn w:val="Normal"/>
    <w:uiPriority w:val="34"/>
    <w:qFormat/>
    <w:rsid w:val="002312D4"/>
    <w:pPr>
      <w:spacing w:after="160" w:line="278" w:lineRule="auto"/>
      <w:ind w:left="720"/>
      <w:contextualSpacing/>
    </w:pPr>
    <w:rPr>
      <w:rFonts w:eastAsiaTheme="minorHAnsi"/>
      <w:kern w:val="2"/>
      <w:sz w:val="24"/>
      <w:szCs w:val="24"/>
      <w:lang w:val="en-GB"/>
      <w14:ligatures w14:val="standardContextual"/>
    </w:rPr>
  </w:style>
  <w:style w:type="character" w:styleId="IntenseEmphasis">
    <w:name w:val="Intense Emphasis"/>
    <w:basedOn w:val="DefaultParagraphFont"/>
    <w:uiPriority w:val="21"/>
    <w:qFormat/>
    <w:rsid w:val="002312D4"/>
    <w:rPr>
      <w:i/>
      <w:iCs/>
      <w:color w:val="0F4761" w:themeColor="accent1" w:themeShade="BF"/>
    </w:rPr>
  </w:style>
  <w:style w:type="paragraph" w:styleId="IntenseQuote">
    <w:name w:val="Intense Quote"/>
    <w:basedOn w:val="Normal"/>
    <w:next w:val="Normal"/>
    <w:link w:val="IntenseQuoteChar"/>
    <w:uiPriority w:val="30"/>
    <w:qFormat/>
    <w:rsid w:val="002312D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2312D4"/>
    <w:rPr>
      <w:i/>
      <w:iCs/>
      <w:color w:val="0F4761" w:themeColor="accent1" w:themeShade="BF"/>
    </w:rPr>
  </w:style>
  <w:style w:type="character" w:styleId="IntenseReference">
    <w:name w:val="Intense Reference"/>
    <w:basedOn w:val="DefaultParagraphFont"/>
    <w:uiPriority w:val="32"/>
    <w:qFormat/>
    <w:rsid w:val="002312D4"/>
    <w:rPr>
      <w:b/>
      <w:bCs/>
      <w:smallCaps/>
      <w:color w:val="0F4761" w:themeColor="accent1" w:themeShade="BF"/>
      <w:spacing w:val="5"/>
    </w:rPr>
  </w:style>
  <w:style w:type="paragraph" w:styleId="Header">
    <w:name w:val="header"/>
    <w:basedOn w:val="Normal"/>
    <w:link w:val="HeaderChar"/>
    <w:uiPriority w:val="99"/>
    <w:unhideWhenUsed/>
    <w:rsid w:val="002312D4"/>
    <w:pPr>
      <w:tabs>
        <w:tab w:val="center" w:pos="4513"/>
        <w:tab w:val="right" w:pos="9026"/>
      </w:tabs>
      <w:spacing w:after="0" w:line="240" w:lineRule="auto"/>
    </w:pPr>
    <w:rPr>
      <w:rFonts w:eastAsiaTheme="minorHAnsi"/>
      <w:kern w:val="2"/>
      <w:sz w:val="24"/>
      <w:szCs w:val="24"/>
      <w:lang w:val="en-GB"/>
      <w14:ligatures w14:val="standardContextual"/>
    </w:rPr>
  </w:style>
  <w:style w:type="character" w:customStyle="1" w:styleId="HeaderChar">
    <w:name w:val="Header Char"/>
    <w:basedOn w:val="DefaultParagraphFont"/>
    <w:link w:val="Header"/>
    <w:uiPriority w:val="99"/>
    <w:rsid w:val="002312D4"/>
  </w:style>
  <w:style w:type="paragraph" w:styleId="Footer">
    <w:name w:val="footer"/>
    <w:basedOn w:val="Normal"/>
    <w:link w:val="FooterChar"/>
    <w:uiPriority w:val="99"/>
    <w:unhideWhenUsed/>
    <w:rsid w:val="002312D4"/>
    <w:pPr>
      <w:tabs>
        <w:tab w:val="center" w:pos="4513"/>
        <w:tab w:val="right" w:pos="9026"/>
      </w:tabs>
      <w:spacing w:after="0" w:line="240" w:lineRule="auto"/>
    </w:pPr>
    <w:rPr>
      <w:rFonts w:eastAsiaTheme="minorHAnsi"/>
      <w:kern w:val="2"/>
      <w:sz w:val="24"/>
      <w:szCs w:val="24"/>
      <w:lang w:val="en-GB"/>
      <w14:ligatures w14:val="standardContextual"/>
    </w:rPr>
  </w:style>
  <w:style w:type="character" w:customStyle="1" w:styleId="FooterChar">
    <w:name w:val="Footer Char"/>
    <w:basedOn w:val="DefaultParagraphFont"/>
    <w:link w:val="Footer"/>
    <w:uiPriority w:val="99"/>
    <w:rsid w:val="002312D4"/>
  </w:style>
  <w:style w:type="character" w:styleId="Hyperlink">
    <w:name w:val="Hyperlink"/>
    <w:basedOn w:val="DefaultParagraphFont"/>
    <w:uiPriority w:val="99"/>
    <w:unhideWhenUsed/>
    <w:rsid w:val="00E3321F"/>
    <w:rPr>
      <w:color w:val="467886" w:themeColor="hyperlink"/>
      <w:u w:val="single"/>
    </w:rPr>
  </w:style>
  <w:style w:type="character" w:styleId="UnresolvedMention">
    <w:name w:val="Unresolved Mention"/>
    <w:basedOn w:val="DefaultParagraphFont"/>
    <w:uiPriority w:val="99"/>
    <w:semiHidden/>
    <w:unhideWhenUsed/>
    <w:rsid w:val="00E33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18"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26" Type="http://schemas.openxmlformats.org/officeDocument/2006/relationships/hyperlink" Target="https://connect.abbeyfield.com/sorce/beacon/singlepageview.aspx?contentType=Documents&amp;row=19114&amp;SPVPrimaryMenu=5&amp;SPVSecondaryMenu=2386&amp;SPVReferrer=Sitesearch&amp;fromSearch=377095" TargetMode="External"/><Relationship Id="rId39" Type="http://schemas.openxmlformats.org/officeDocument/2006/relationships/hyperlink" Target="https://connect.abbeyfield.com/sorce/beacon/singlepageview.aspx?contentType=Documents&amp;row=15676&amp;SPVPrimaryMenu=5&amp;SPVSecondaryMenu=2386&amp;SPVReferrer=Sitesearch&amp;fromSearch=377109" TargetMode="External"/><Relationship Id="rId21"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34" Type="http://schemas.openxmlformats.org/officeDocument/2006/relationships/hyperlink" Target="https://connect.abbeyfield.com/sorce/beacon/singlepageview.aspx?contentType=Documents&amp;row=1048&amp;SPVPrimaryMenu=5&amp;SPVReferrer=Find_documents" TargetMode="External"/><Relationship Id="rId42" Type="http://schemas.openxmlformats.org/officeDocument/2006/relationships/hyperlink" Target="https://assets.publishing.service.gov.uk/government/uploads/system/uploads/attachment_data/file/725831/Tenant_Involvement_and_Empowerment_Standard.pdf" TargetMode="External"/><Relationship Id="rId47" Type="http://schemas.openxmlformats.org/officeDocument/2006/relationships/hyperlink" Target="https://www.lgo.org.uk/adult-social-care/adult-social-care-resources" TargetMode="External"/><Relationship Id="rId50" Type="http://schemas.openxmlformats.org/officeDocument/2006/relationships/hyperlink" Target="https://www.housing-ombudsman.org.uk/about-us/corporate-information/policies/dispute-resolution/unacceptable-user-action-policy/" TargetMode="External"/><Relationship Id="rId7" Type="http://schemas.openxmlformats.org/officeDocument/2006/relationships/hyperlink" Target="https://connect.abbeyfield.com/sorce/beacon/singlepageview.aspx?contentType=Documents&amp;row=19113&amp;SPVPrimaryMenu=5&amp;SPVSecondaryMenu=2386&amp;SPVReferrer=Sitesearch&amp;fromSearch=377161" TargetMode="External"/><Relationship Id="rId2" Type="http://schemas.openxmlformats.org/officeDocument/2006/relationships/styles" Target="styles.xml"/><Relationship Id="rId16"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29" Type="http://schemas.openxmlformats.org/officeDocument/2006/relationships/hyperlink" Target="https://connect.abbeyfield.com/sorce/beacon/singlepageview.aspx?contentType=Documents&amp;row=1044&amp;SPVPrimaryMenu=5&amp;SPVReferrer=Find_documents" TargetMode="External"/><Relationship Id="rId11"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24" Type="http://schemas.openxmlformats.org/officeDocument/2006/relationships/hyperlink" Target="https://connect.abbeyfield.com/sorce/beacon/singlepageview.aspx?contentType=Documents&amp;row=19114&amp;SPVPrimaryMenu=5&amp;SPVSecondaryMenu=2386&amp;SPVReferrer=Sitesearch&amp;fromSearch=377095" TargetMode="External"/><Relationship Id="rId32" Type="http://schemas.openxmlformats.org/officeDocument/2006/relationships/hyperlink" Target="https://connect.abbeyfield.com/sorce/beacon/singlepageview.aspx?contentType=Documents&amp;row=17573&amp;SPVPrimaryMenu=5&amp;SPVSecondaryMenu=2386&amp;SPVReferrer=Sitesearch&amp;fromSearch=377105" TargetMode="External"/><Relationship Id="rId37" Type="http://schemas.openxmlformats.org/officeDocument/2006/relationships/hyperlink" Target="https://connect.abbeyfield.com/sorce/beacon/singlepageview.aspx?contentType=Documents&amp;row=1154&amp;SPVPrimaryMenu=5&amp;SPVReferrer=Find_documents" TargetMode="External"/><Relationship Id="rId40" Type="http://schemas.openxmlformats.org/officeDocument/2006/relationships/hyperlink" Target="https://connect.abbeyfield.com/sorce/beacon/singlepageview.aspx?contentType=Documents&amp;row=15676&amp;SPVPrimaryMenu=5&amp;SPVSecondaryMenu=2386&amp;SPVReferrer=Sitesearch&amp;fromSearch=377109" TargetMode="External"/><Relationship Id="rId45" Type="http://schemas.openxmlformats.org/officeDocument/2006/relationships/hyperlink" Target="https://www.housing-ombudsman.org.uk/wp-content/uploads/2022/03/Complaint-Handling-Code-Published-March-2022-1-1.pdf"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connect.abbeyfield.com/sorce/beacon/singlepageview.aspx?contentType=Documents&amp;row=19113&amp;SPVPrimaryMenu=5&amp;SPVSecondaryMenu=2386&amp;SPVReferrer=Sitesearch&amp;fromSearch=377161" TargetMode="External"/><Relationship Id="rId19"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31" Type="http://schemas.openxmlformats.org/officeDocument/2006/relationships/hyperlink" Target="https://connect.abbeyfield.com/sorce/beacon/singlepageview.aspx?contentType=Documents&amp;row=17573&amp;SPVPrimaryMenu=5&amp;SPVSecondaryMenu=2386&amp;SPVReferrer=Sitesearch&amp;fromSearch=377105" TargetMode="External"/><Relationship Id="rId44" Type="http://schemas.openxmlformats.org/officeDocument/2006/relationships/hyperlink" Target="https://www.housing-ombudsman.org.uk/wp-content/uploads/2022/03/Complaint-Handling-Code-Published-March-2022-1-1.pdf"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nnect.abbeyfield.com/sorce/beacon/singlepageview.aspx?contentType=Documents&amp;row=19113&amp;SPVPrimaryMenu=5&amp;SPVSecondaryMenu=2386&amp;SPVReferrer=Sitesearch&amp;fromSearch=377161" TargetMode="External"/><Relationship Id="rId14"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22" Type="http://schemas.openxmlformats.org/officeDocument/2006/relationships/hyperlink" Target="https://connect.abbeyfield.com/sorce/beacon/singlepageview.aspx?contentType=Documents&amp;row=18964&amp;SPVPrimaryMenu=5&amp;SPVSecondaryMenu=2386&amp;SPVReferrer=Sitesearch&amp;fromSearch=436810" TargetMode="External"/><Relationship Id="rId27" Type="http://schemas.openxmlformats.org/officeDocument/2006/relationships/hyperlink" Target="https://connect.abbeyfield.com/sorce/beacon/singlepageview.aspx?contentType=Documents&amp;row=1020&amp;SPVPrimaryMenu=5&amp;SPVSecondaryMenu=2386&amp;SPVReferrer=Sitesearch&amp;fromSearch=512580" TargetMode="External"/><Relationship Id="rId30" Type="http://schemas.openxmlformats.org/officeDocument/2006/relationships/hyperlink" Target="https://connect.abbeyfield.com/sorce/beacon/singlepageview.aspx?contentType=Documents&amp;row=1044&amp;SPVPrimaryMenu=5&amp;SPVReferrer=Find_documents" TargetMode="External"/><Relationship Id="rId35" Type="http://schemas.openxmlformats.org/officeDocument/2006/relationships/hyperlink" Target="https://connect.abbeyfield.com/sorce/beacon/singlepageview.aspx?contentType=Documents&amp;row=18964&amp;SPVPrimaryMenu=5&amp;SPVSecondaryMenu=2386&amp;SPVReferrer=Sitesearch&amp;fromSearch=436810" TargetMode="External"/><Relationship Id="rId43" Type="http://schemas.openxmlformats.org/officeDocument/2006/relationships/hyperlink" Target="https://www.housing-ombudsman.org.uk/wp-content/uploads/2022/03/Complaint-Handling-Code-Published-March-2022-1-1.pdf" TargetMode="External"/><Relationship Id="rId48" Type="http://schemas.openxmlformats.org/officeDocument/2006/relationships/hyperlink" Target="https://www.lgo.org.uk/adult-social-care/adult-social-care-resources" TargetMode="External"/><Relationship Id="rId8" Type="http://schemas.openxmlformats.org/officeDocument/2006/relationships/hyperlink" Target="https://connect.abbeyfield.com/sorce/beacon/singlepageview.aspx?contentType=Documents&amp;row=19113&amp;SPVPrimaryMenu=5&amp;SPVSecondaryMenu=2386&amp;SPVReferrer=Sitesearch&amp;fromSearch=377161"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17"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25" Type="http://schemas.openxmlformats.org/officeDocument/2006/relationships/hyperlink" Target="https://connect.abbeyfield.com/sorce/beacon/singlepageview.aspx?contentType=Documents&amp;row=19114&amp;SPVPrimaryMenu=5&amp;SPVSecondaryMenu=2386&amp;SPVReferrer=Sitesearch&amp;fromSearch=377095" TargetMode="External"/><Relationship Id="rId33" Type="http://schemas.openxmlformats.org/officeDocument/2006/relationships/hyperlink" Target="https://connect.abbeyfield.com/sorce/beacon/singlepageview.aspx?contentType=Documents&amp;row=1048&amp;SPVPrimaryMenu=5&amp;SPVReferrer=Find_documents" TargetMode="External"/><Relationship Id="rId38" Type="http://schemas.openxmlformats.org/officeDocument/2006/relationships/hyperlink" Target="https://connect.abbeyfield.com/sorce/beacon/singlepageview.aspx?contentType=Documents&amp;row=1154&amp;SPVPrimaryMenu=5&amp;SPVReferrer=Find_documents" TargetMode="External"/><Relationship Id="rId46" Type="http://schemas.openxmlformats.org/officeDocument/2006/relationships/hyperlink" Target="https://www.lgo.org.uk/adult-social-care/adult-social-care-resources" TargetMode="External"/><Relationship Id="rId20"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41" Type="http://schemas.openxmlformats.org/officeDocument/2006/relationships/hyperlink" Target="https://assets.publishing.service.gov.uk/government/uploads/system/uploads/attachment_data/file/725831/Tenant_Involvement_and_Empowerment_Standard.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23" Type="http://schemas.openxmlformats.org/officeDocument/2006/relationships/hyperlink" Target="https://connect.abbeyfield.com/sorce/beacon/singlepageview.aspx?contentType=Documents&amp;row=19114&amp;SPVPrimaryMenu=5&amp;SPVSecondaryMenu=2386&amp;SPVReferrer=Sitesearch&amp;fromSearch=377095" TargetMode="External"/><Relationship Id="rId28" Type="http://schemas.openxmlformats.org/officeDocument/2006/relationships/hyperlink" Target="https://connect.abbeyfield.com/sorce/beacon/singlepageview.aspx?contentType=Documents&amp;row=1020&amp;SPVPrimaryMenu=5&amp;SPVSecondaryMenu=2386&amp;SPVReferrer=Sitesearch&amp;fromSearch=512580" TargetMode="External"/><Relationship Id="rId36" Type="http://schemas.openxmlformats.org/officeDocument/2006/relationships/hyperlink" Target="https://connect.abbeyfield.com/sorce/beacon/singlepageview.aspx?contentType=Documents&amp;row=18964&amp;SPVPrimaryMenu=5&amp;SPVSecondaryMenu=2386&amp;SPVReferrer=Sitesearch&amp;fromSearch=436810" TargetMode="External"/><Relationship Id="rId49" Type="http://schemas.openxmlformats.org/officeDocument/2006/relationships/hyperlink" Target="https://www.lgo.org.uk/adult-social-care/adult-social-care-resourc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admin@abbeyfieldeastdevonsociety.co.uk"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hyperlink" Target="mailto:admin@abbeyfieldeastdevon.co.uk" TargetMode="External"/><Relationship Id="rId7" Type="http://schemas.openxmlformats.org/officeDocument/2006/relationships/image" Target="media/image5.svg"/><Relationship Id="rId2" Type="http://schemas.openxmlformats.org/officeDocument/2006/relationships/hyperlink" Target="mailto:admin@abbeyfieldeastdevon.co.uk" TargetMode="External"/><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3.svg"/><Relationship Id="rId4" Type="http://schemas.openxmlformats.org/officeDocument/2006/relationships/image" Target="media/image2.png"/><Relationship Id="rId9" Type="http://schemas.openxmlformats.org/officeDocument/2006/relationships/image" Target="media/image7.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som\OneDrive%20-%20Abbefield\Documents\Custom%20Office%20Templates\AED%20Header%20and%20footer%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AED Header and footer 2025</Template>
  <TotalTime>24</TotalTime>
  <Pages>9</Pages>
  <Words>4231</Words>
  <Characters>24120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Somers</dc:creator>
  <cp:keywords/>
  <dc:description/>
  <cp:lastModifiedBy>Marketing Team</cp:lastModifiedBy>
  <cp:revision>3</cp:revision>
  <dcterms:created xsi:type="dcterms:W3CDTF">2026-06-17T06:29:00Z</dcterms:created>
  <dcterms:modified xsi:type="dcterms:W3CDTF">2026-08-12T13:00:00Z</dcterms:modified>
</cp:coreProperties>
</file>